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A0BFF" w14:textId="14A9DD63" w:rsidR="001B47D9" w:rsidRDefault="001B47D9" w:rsidP="001B47D9"/>
    <w:p w14:paraId="47BA216C" w14:textId="77777777" w:rsidR="001B47D9" w:rsidRDefault="001B47D9" w:rsidP="001B47D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4962"/>
        <w:gridCol w:w="1428"/>
      </w:tblGrid>
      <w:tr w:rsidR="001B47D9" w14:paraId="5C2D45EC" w14:textId="77777777" w:rsidTr="001B47D9">
        <w:tc>
          <w:tcPr>
            <w:tcW w:w="2830" w:type="dxa"/>
          </w:tcPr>
          <w:p w14:paraId="5924181E" w14:textId="3291783C" w:rsidR="001B47D9" w:rsidRPr="001B47D9" w:rsidRDefault="001B47D9" w:rsidP="001B47D9">
            <w:pPr>
              <w:pStyle w:val="berschrift2"/>
              <w:jc w:val="center"/>
              <w:rPr>
                <w:sz w:val="22"/>
                <w:szCs w:val="22"/>
              </w:rPr>
            </w:pPr>
            <w:r w:rsidRPr="001B47D9">
              <w:rPr>
                <w:sz w:val="22"/>
                <w:szCs w:val="22"/>
              </w:rPr>
              <w:t>Funktionaler Zusammenhang</w:t>
            </w:r>
          </w:p>
        </w:tc>
        <w:tc>
          <w:tcPr>
            <w:tcW w:w="4962" w:type="dxa"/>
          </w:tcPr>
          <w:p w14:paraId="58BE0B7E" w14:textId="1EE81F45" w:rsidR="001B47D9" w:rsidRPr="001B47D9" w:rsidRDefault="001B47D9" w:rsidP="001B47D9">
            <w:pPr>
              <w:pStyle w:val="berschrift2"/>
              <w:jc w:val="center"/>
              <w:rPr>
                <w:sz w:val="22"/>
                <w:szCs w:val="22"/>
              </w:rPr>
            </w:pPr>
            <w:r w:rsidRPr="001B47D9">
              <w:rPr>
                <w:sz w:val="22"/>
                <w:szCs w:val="22"/>
              </w:rPr>
              <w:t>Verbale Beschreibung der Transformation</w:t>
            </w:r>
          </w:p>
        </w:tc>
        <w:tc>
          <w:tcPr>
            <w:tcW w:w="1428" w:type="dxa"/>
          </w:tcPr>
          <w:p w14:paraId="0DCBBD63" w14:textId="3CA277AE" w:rsidR="001B47D9" w:rsidRPr="001B47D9" w:rsidRDefault="001B47D9" w:rsidP="001B47D9">
            <w:pPr>
              <w:pStyle w:val="berschrift2"/>
              <w:jc w:val="center"/>
              <w:rPr>
                <w:sz w:val="22"/>
                <w:szCs w:val="22"/>
              </w:rPr>
            </w:pPr>
            <w:r w:rsidRPr="001B47D9">
              <w:rPr>
                <w:sz w:val="22"/>
                <w:szCs w:val="22"/>
              </w:rPr>
              <w:t>Scheitelpunkt der Parabel</w:t>
            </w:r>
          </w:p>
        </w:tc>
      </w:tr>
      <w:tr w:rsidR="001B47D9" w14:paraId="6A80AFE3" w14:textId="77777777" w:rsidTr="001B47D9">
        <w:trPr>
          <w:trHeight w:val="1361"/>
        </w:trPr>
        <w:tc>
          <w:tcPr>
            <w:tcW w:w="2830" w:type="dxa"/>
            <w:vAlign w:val="center"/>
          </w:tcPr>
          <w:p w14:paraId="4FE04919" w14:textId="3DE9FB02" w:rsidR="001B47D9" w:rsidRPr="001B47D9" w:rsidRDefault="001B47D9" w:rsidP="001B47D9">
            <w:pPr>
              <w:jc w:val="center"/>
              <w:rPr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A"/>
                      <w:sz w:val="20"/>
                      <w:szCs w:val="20"/>
                      <w:lang w:val="de-AT" w:eastAsia="de-DE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A"/>
                      <w:sz w:val="20"/>
                      <w:szCs w:val="20"/>
                      <w:lang w:val="de-AT" w:eastAsia="de-DE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=a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⋅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A"/>
                      <w:sz w:val="20"/>
                      <w:szCs w:val="20"/>
                      <w:lang w:val="de-AT" w:eastAsia="de-DE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A"/>
                      <w:sz w:val="20"/>
                      <w:szCs w:val="20"/>
                      <w:lang w:val="de-AT" w:eastAsia="de-DE"/>
                    </w:rPr>
                    <m:t>x</m:t>
                  </m:r>
                  <m:ctrlPr>
                    <w:rPr>
                      <w:rFonts w:ascii="Cambria Math" w:eastAsia="Times New Roman" w:hAnsi="Cambria Math" w:cs="Times New Roman"/>
                      <w:color w:val="00000A"/>
                      <w:sz w:val="20"/>
                      <w:szCs w:val="20"/>
                      <w:lang w:val="de-AT" w:eastAsia="de-DE"/>
                    </w:rPr>
                  </m:ctrlPr>
                </m:e>
                <m:sup>
                  <m:r>
                    <w:rPr>
                      <w:rFonts w:ascii="Cambria Math" w:eastAsia="Times New Roman" w:hAnsi="Cambria Math" w:cs="Times New Roman"/>
                      <w:color w:val="00000A"/>
                      <w:sz w:val="20"/>
                      <w:szCs w:val="20"/>
                      <w:lang w:val="de-AT" w:eastAsia="de-DE"/>
                    </w:rPr>
                    <m:t>2</m:t>
                  </m:r>
                </m:sup>
              </m:sSup>
            </m:oMath>
            <w:r w:rsidRPr="001B47D9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de-AT" w:eastAsia="de-DE"/>
              </w:rPr>
              <w:t xml:space="preserve"> für </w:t>
            </w:r>
            <m:oMath>
              <m: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a &gt; 1</m:t>
              </m:r>
            </m:oMath>
          </w:p>
        </w:tc>
        <w:tc>
          <w:tcPr>
            <w:tcW w:w="4962" w:type="dxa"/>
          </w:tcPr>
          <w:p w14:paraId="6A61202B" w14:textId="77777777" w:rsidR="001B47D9" w:rsidRDefault="001B47D9" w:rsidP="001B47D9"/>
        </w:tc>
        <w:tc>
          <w:tcPr>
            <w:tcW w:w="1428" w:type="dxa"/>
          </w:tcPr>
          <w:p w14:paraId="2B1BF487" w14:textId="77777777" w:rsidR="001B47D9" w:rsidRDefault="001B47D9" w:rsidP="001B47D9"/>
        </w:tc>
      </w:tr>
      <w:tr w:rsidR="001B47D9" w14:paraId="7FA938EC" w14:textId="77777777" w:rsidTr="001B47D9">
        <w:trPr>
          <w:trHeight w:val="1361"/>
        </w:trPr>
        <w:tc>
          <w:tcPr>
            <w:tcW w:w="2830" w:type="dxa"/>
            <w:vAlign w:val="center"/>
          </w:tcPr>
          <w:p w14:paraId="65E8974A" w14:textId="6DEB287E" w:rsidR="001B47D9" w:rsidRPr="001B47D9" w:rsidRDefault="001B47D9" w:rsidP="001B47D9">
            <w:pPr>
              <w:jc w:val="center"/>
              <w:rPr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A"/>
                      <w:sz w:val="20"/>
                      <w:szCs w:val="20"/>
                      <w:lang w:val="de-AT" w:eastAsia="de-DE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A"/>
                      <w:sz w:val="20"/>
                      <w:szCs w:val="20"/>
                      <w:lang w:val="de-AT" w:eastAsia="de-DE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=a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⋅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A"/>
                      <w:sz w:val="20"/>
                      <w:szCs w:val="20"/>
                      <w:lang w:val="de-AT" w:eastAsia="de-DE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A"/>
                      <w:sz w:val="20"/>
                      <w:szCs w:val="20"/>
                      <w:lang w:val="de-AT" w:eastAsia="de-DE"/>
                    </w:rPr>
                    <m:t>x</m:t>
                  </m:r>
                  <m:ctrlPr>
                    <w:rPr>
                      <w:rFonts w:ascii="Cambria Math" w:eastAsia="Times New Roman" w:hAnsi="Cambria Math" w:cs="Times New Roman"/>
                      <w:color w:val="00000A"/>
                      <w:sz w:val="20"/>
                      <w:szCs w:val="20"/>
                      <w:lang w:val="de-AT" w:eastAsia="de-DE"/>
                    </w:rPr>
                  </m:ctrlPr>
                </m:e>
                <m:sup>
                  <m:r>
                    <w:rPr>
                      <w:rFonts w:ascii="Cambria Math" w:eastAsia="Times New Roman" w:hAnsi="Cambria Math" w:cs="Times New Roman"/>
                      <w:color w:val="00000A"/>
                      <w:sz w:val="20"/>
                      <w:szCs w:val="20"/>
                      <w:lang w:val="de-AT" w:eastAsia="de-DE"/>
                    </w:rPr>
                    <m:t>2</m:t>
                  </m:r>
                </m:sup>
              </m:sSup>
            </m:oMath>
            <w:r w:rsidRPr="001B47D9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de-AT" w:eastAsia="de-DE"/>
              </w:rPr>
              <w:t xml:space="preserve"> für </w:t>
            </w:r>
            <m:oMath>
              <m: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0 &lt; a &lt; 1</m:t>
              </m:r>
            </m:oMath>
          </w:p>
        </w:tc>
        <w:tc>
          <w:tcPr>
            <w:tcW w:w="4962" w:type="dxa"/>
          </w:tcPr>
          <w:p w14:paraId="2700ED71" w14:textId="77777777" w:rsidR="001B47D9" w:rsidRDefault="001B47D9" w:rsidP="001B47D9"/>
        </w:tc>
        <w:tc>
          <w:tcPr>
            <w:tcW w:w="1428" w:type="dxa"/>
          </w:tcPr>
          <w:p w14:paraId="69A1CFAE" w14:textId="77777777" w:rsidR="001B47D9" w:rsidRDefault="001B47D9" w:rsidP="001B47D9"/>
        </w:tc>
      </w:tr>
      <w:tr w:rsidR="001B47D9" w14:paraId="1A90D69A" w14:textId="77777777" w:rsidTr="001B47D9">
        <w:trPr>
          <w:trHeight w:val="1361"/>
        </w:trPr>
        <w:tc>
          <w:tcPr>
            <w:tcW w:w="2830" w:type="dxa"/>
            <w:vAlign w:val="center"/>
          </w:tcPr>
          <w:p w14:paraId="19F9B976" w14:textId="3F6F9B35" w:rsidR="001B47D9" w:rsidRPr="001B47D9" w:rsidRDefault="001B47D9" w:rsidP="001B47D9">
            <w:pPr>
              <w:jc w:val="center"/>
              <w:rPr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A"/>
                      <w:sz w:val="20"/>
                      <w:szCs w:val="20"/>
                      <w:lang w:val="de-AT" w:eastAsia="de-DE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A"/>
                      <w:sz w:val="20"/>
                      <w:szCs w:val="20"/>
                      <w:lang w:val="de-AT" w:eastAsia="de-DE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=a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⋅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A"/>
                      <w:sz w:val="20"/>
                      <w:szCs w:val="20"/>
                      <w:lang w:val="de-AT" w:eastAsia="de-DE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A"/>
                      <w:sz w:val="20"/>
                      <w:szCs w:val="20"/>
                      <w:lang w:val="de-AT" w:eastAsia="de-DE"/>
                    </w:rPr>
                    <m:t>x</m:t>
                  </m:r>
                  <m:ctrlPr>
                    <w:rPr>
                      <w:rFonts w:ascii="Cambria Math" w:eastAsia="Times New Roman" w:hAnsi="Cambria Math" w:cs="Times New Roman"/>
                      <w:color w:val="00000A"/>
                      <w:sz w:val="20"/>
                      <w:szCs w:val="20"/>
                      <w:lang w:val="de-AT" w:eastAsia="de-DE"/>
                    </w:rPr>
                  </m:ctrlPr>
                </m:e>
                <m:sup>
                  <m:r>
                    <w:rPr>
                      <w:rFonts w:ascii="Cambria Math" w:eastAsia="Times New Roman" w:hAnsi="Cambria Math" w:cs="Times New Roman"/>
                      <w:color w:val="00000A"/>
                      <w:sz w:val="20"/>
                      <w:szCs w:val="20"/>
                      <w:lang w:val="de-AT" w:eastAsia="de-DE"/>
                    </w:rPr>
                    <m:t>2</m:t>
                  </m:r>
                </m:sup>
              </m:sSup>
            </m:oMath>
            <w:r w:rsidRPr="001B47D9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de-AT" w:eastAsia="de-DE"/>
              </w:rPr>
              <w:t xml:space="preserve"> für </w:t>
            </w:r>
            <m:oMath>
              <m: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-1 &lt; a &lt; 0</m:t>
              </m:r>
            </m:oMath>
          </w:p>
        </w:tc>
        <w:tc>
          <w:tcPr>
            <w:tcW w:w="4962" w:type="dxa"/>
          </w:tcPr>
          <w:p w14:paraId="1C4CA3EF" w14:textId="77777777" w:rsidR="001B47D9" w:rsidRDefault="001B47D9" w:rsidP="001B47D9"/>
        </w:tc>
        <w:tc>
          <w:tcPr>
            <w:tcW w:w="1428" w:type="dxa"/>
          </w:tcPr>
          <w:p w14:paraId="4339C6EA" w14:textId="77777777" w:rsidR="001B47D9" w:rsidRDefault="001B47D9" w:rsidP="001B47D9"/>
        </w:tc>
      </w:tr>
      <w:tr w:rsidR="001B47D9" w14:paraId="309B69CA" w14:textId="77777777" w:rsidTr="001B47D9">
        <w:trPr>
          <w:trHeight w:val="1361"/>
        </w:trPr>
        <w:tc>
          <w:tcPr>
            <w:tcW w:w="2830" w:type="dxa"/>
            <w:vAlign w:val="center"/>
          </w:tcPr>
          <w:p w14:paraId="41859262" w14:textId="4B05EED8" w:rsidR="001B47D9" w:rsidRPr="001B47D9" w:rsidRDefault="001B47D9" w:rsidP="001B47D9">
            <w:pPr>
              <w:jc w:val="center"/>
              <w:rPr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A"/>
                      <w:sz w:val="20"/>
                      <w:szCs w:val="20"/>
                      <w:lang w:val="de-AT" w:eastAsia="de-DE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A"/>
                      <w:sz w:val="20"/>
                      <w:szCs w:val="20"/>
                      <w:lang w:val="de-AT" w:eastAsia="de-DE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=a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⋅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A"/>
                      <w:sz w:val="20"/>
                      <w:szCs w:val="20"/>
                      <w:lang w:val="de-AT" w:eastAsia="de-DE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A"/>
                      <w:sz w:val="20"/>
                      <w:szCs w:val="20"/>
                      <w:lang w:val="de-AT" w:eastAsia="de-DE"/>
                    </w:rPr>
                    <m:t>x</m:t>
                  </m:r>
                  <m:ctrlPr>
                    <w:rPr>
                      <w:rFonts w:ascii="Cambria Math" w:eastAsia="Times New Roman" w:hAnsi="Cambria Math" w:cs="Times New Roman"/>
                      <w:color w:val="00000A"/>
                      <w:sz w:val="20"/>
                      <w:szCs w:val="20"/>
                      <w:lang w:val="de-AT" w:eastAsia="de-DE"/>
                    </w:rPr>
                  </m:ctrlPr>
                </m:e>
                <m:sup>
                  <m:r>
                    <w:rPr>
                      <w:rFonts w:ascii="Cambria Math" w:eastAsia="Times New Roman" w:hAnsi="Cambria Math" w:cs="Times New Roman"/>
                      <w:color w:val="00000A"/>
                      <w:sz w:val="20"/>
                      <w:szCs w:val="20"/>
                      <w:lang w:val="de-AT" w:eastAsia="de-DE"/>
                    </w:rPr>
                    <m:t>2</m:t>
                  </m:r>
                </m:sup>
              </m:sSup>
            </m:oMath>
            <w:r w:rsidRPr="001B47D9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de-AT" w:eastAsia="de-DE"/>
              </w:rPr>
              <w:t xml:space="preserve"> für </w:t>
            </w:r>
            <m:oMath>
              <m: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 xml:space="preserve">a </m:t>
              </m:r>
              <m: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&lt;</m:t>
              </m:r>
              <m: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-</m:t>
              </m:r>
              <m:r>
                <w:rPr>
                  <w:rFonts w:ascii="Cambria Math" w:eastAsia="Times New Roman" w:hAnsi="Cambria Math" w:cs="Times New Roman"/>
                  <w:color w:val="00000A"/>
                  <w:sz w:val="20"/>
                  <w:szCs w:val="20"/>
                  <w:lang w:val="de-AT" w:eastAsia="de-DE"/>
                </w:rPr>
                <m:t>1</m:t>
              </m:r>
            </m:oMath>
          </w:p>
        </w:tc>
        <w:tc>
          <w:tcPr>
            <w:tcW w:w="4962" w:type="dxa"/>
          </w:tcPr>
          <w:p w14:paraId="3C4D9B89" w14:textId="77777777" w:rsidR="001B47D9" w:rsidRDefault="001B47D9" w:rsidP="001B47D9"/>
        </w:tc>
        <w:tc>
          <w:tcPr>
            <w:tcW w:w="1428" w:type="dxa"/>
          </w:tcPr>
          <w:p w14:paraId="085499C2" w14:textId="77777777" w:rsidR="001B47D9" w:rsidRDefault="001B47D9" w:rsidP="001B47D9"/>
        </w:tc>
      </w:tr>
      <w:tr w:rsidR="001B47D9" w14:paraId="29A84EF7" w14:textId="77777777" w:rsidTr="001B47D9">
        <w:trPr>
          <w:trHeight w:val="1361"/>
        </w:trPr>
        <w:tc>
          <w:tcPr>
            <w:tcW w:w="2830" w:type="dxa"/>
            <w:vAlign w:val="center"/>
          </w:tcPr>
          <w:p w14:paraId="55363AB4" w14:textId="25554A7F" w:rsidR="001B47D9" w:rsidRPr="001B47D9" w:rsidRDefault="001B47D9" w:rsidP="001B47D9">
            <w:pPr>
              <w:jc w:val="center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x-d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>
              <w:rPr>
                <w:rFonts w:eastAsiaTheme="minorEastAsia"/>
                <w:sz w:val="20"/>
                <w:szCs w:val="20"/>
              </w:rPr>
              <w:t xml:space="preserve"> für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d &gt; 0</m:t>
              </m:r>
            </m:oMath>
          </w:p>
        </w:tc>
        <w:tc>
          <w:tcPr>
            <w:tcW w:w="4962" w:type="dxa"/>
          </w:tcPr>
          <w:p w14:paraId="1C7700CE" w14:textId="77777777" w:rsidR="001B47D9" w:rsidRDefault="001B47D9" w:rsidP="001B47D9"/>
        </w:tc>
        <w:tc>
          <w:tcPr>
            <w:tcW w:w="1428" w:type="dxa"/>
          </w:tcPr>
          <w:p w14:paraId="1C66AA84" w14:textId="77777777" w:rsidR="001B47D9" w:rsidRDefault="001B47D9" w:rsidP="001B47D9"/>
        </w:tc>
      </w:tr>
      <w:tr w:rsidR="001B47D9" w14:paraId="172A93DA" w14:textId="77777777" w:rsidTr="001B47D9">
        <w:trPr>
          <w:trHeight w:val="1361"/>
        </w:trPr>
        <w:tc>
          <w:tcPr>
            <w:tcW w:w="2830" w:type="dxa"/>
            <w:vAlign w:val="center"/>
          </w:tcPr>
          <w:p w14:paraId="38EA185F" w14:textId="47264240" w:rsidR="001B47D9" w:rsidRPr="001B47D9" w:rsidRDefault="001B47D9" w:rsidP="001B47D9">
            <w:pPr>
              <w:jc w:val="center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x-d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>
              <w:rPr>
                <w:rFonts w:eastAsiaTheme="minorEastAsia"/>
                <w:sz w:val="20"/>
                <w:szCs w:val="20"/>
              </w:rPr>
              <w:t xml:space="preserve"> für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d</m:t>
              </m:r>
              <m:r>
                <w:rPr>
                  <w:rFonts w:ascii="Cambria Math" w:eastAsiaTheme="minorEastAsia" w:hAnsi="Cambria Math"/>
                  <w:sz w:val="20"/>
                  <w:szCs w:val="20"/>
                </w:rPr>
                <m:t xml:space="preserve"> &lt;</m:t>
              </m:r>
              <m:r>
                <w:rPr>
                  <w:rFonts w:ascii="Cambria Math" w:eastAsiaTheme="minorEastAsia" w:hAnsi="Cambria Math"/>
                  <w:sz w:val="20"/>
                  <w:szCs w:val="20"/>
                </w:rPr>
                <m:t xml:space="preserve"> 0</m:t>
              </m:r>
            </m:oMath>
          </w:p>
        </w:tc>
        <w:tc>
          <w:tcPr>
            <w:tcW w:w="4962" w:type="dxa"/>
          </w:tcPr>
          <w:p w14:paraId="07B5C8A9" w14:textId="77777777" w:rsidR="001B47D9" w:rsidRDefault="001B47D9" w:rsidP="001B47D9"/>
        </w:tc>
        <w:tc>
          <w:tcPr>
            <w:tcW w:w="1428" w:type="dxa"/>
          </w:tcPr>
          <w:p w14:paraId="63DFAE32" w14:textId="77777777" w:rsidR="001B47D9" w:rsidRDefault="001B47D9" w:rsidP="001B47D9"/>
        </w:tc>
      </w:tr>
      <w:tr w:rsidR="001B47D9" w14:paraId="4608A172" w14:textId="77777777" w:rsidTr="001B47D9">
        <w:trPr>
          <w:trHeight w:val="1361"/>
        </w:trPr>
        <w:tc>
          <w:tcPr>
            <w:tcW w:w="2830" w:type="dxa"/>
            <w:vAlign w:val="center"/>
          </w:tcPr>
          <w:p w14:paraId="6975DB3B" w14:textId="67B23A34" w:rsidR="001B47D9" w:rsidRDefault="001B47D9" w:rsidP="001B47D9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+c</m:t>
              </m:r>
            </m:oMath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für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c&gt;0</m:t>
              </m:r>
            </m:oMath>
          </w:p>
        </w:tc>
        <w:tc>
          <w:tcPr>
            <w:tcW w:w="4962" w:type="dxa"/>
          </w:tcPr>
          <w:p w14:paraId="69685EB1" w14:textId="77777777" w:rsidR="001B47D9" w:rsidRDefault="001B47D9" w:rsidP="001B47D9"/>
        </w:tc>
        <w:tc>
          <w:tcPr>
            <w:tcW w:w="1428" w:type="dxa"/>
          </w:tcPr>
          <w:p w14:paraId="64059A98" w14:textId="77777777" w:rsidR="001B47D9" w:rsidRDefault="001B47D9" w:rsidP="001B47D9"/>
        </w:tc>
      </w:tr>
      <w:tr w:rsidR="001B47D9" w14:paraId="78478FDE" w14:textId="77777777" w:rsidTr="001B47D9">
        <w:trPr>
          <w:trHeight w:val="1361"/>
        </w:trPr>
        <w:tc>
          <w:tcPr>
            <w:tcW w:w="2830" w:type="dxa"/>
            <w:vAlign w:val="center"/>
          </w:tcPr>
          <w:p w14:paraId="0A80EDCB" w14:textId="39EE30CF" w:rsidR="001B47D9" w:rsidRDefault="001B47D9" w:rsidP="001B47D9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+c</m:t>
              </m:r>
            </m:oMath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für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c&lt;0</m:t>
              </m:r>
            </m:oMath>
          </w:p>
        </w:tc>
        <w:tc>
          <w:tcPr>
            <w:tcW w:w="4962" w:type="dxa"/>
          </w:tcPr>
          <w:p w14:paraId="0F2F4BEE" w14:textId="77777777" w:rsidR="001B47D9" w:rsidRDefault="001B47D9" w:rsidP="001B47D9"/>
        </w:tc>
        <w:tc>
          <w:tcPr>
            <w:tcW w:w="1428" w:type="dxa"/>
          </w:tcPr>
          <w:p w14:paraId="2480B25E" w14:textId="77777777" w:rsidR="001B47D9" w:rsidRDefault="001B47D9" w:rsidP="001B47D9"/>
        </w:tc>
      </w:tr>
    </w:tbl>
    <w:p w14:paraId="0AC57EB8" w14:textId="559B0427" w:rsidR="001B47D9" w:rsidRDefault="001B47D9" w:rsidP="001B47D9"/>
    <w:p w14:paraId="43D410F6" w14:textId="77777777" w:rsidR="001B47D9" w:rsidRDefault="001B47D9" w:rsidP="00740692"/>
    <w:sectPr w:rsidR="001B47D9" w:rsidSect="00B027EC">
      <w:headerReference w:type="default" r:id="rId8"/>
      <w:footerReference w:type="default" r:id="rId9"/>
      <w:pgSz w:w="11900" w:h="16840"/>
      <w:pgMar w:top="1417" w:right="1417" w:bottom="1134" w:left="1253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D5CFA" w14:textId="77777777" w:rsidR="00B06485" w:rsidRDefault="00B06485" w:rsidP="00AA43BC">
      <w:r>
        <w:separator/>
      </w:r>
    </w:p>
  </w:endnote>
  <w:endnote w:type="continuationSeparator" w:id="0">
    <w:p w14:paraId="29EECE9D" w14:textId="77777777" w:rsidR="00B06485" w:rsidRDefault="00B06485" w:rsidP="00AA4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34C0" w14:textId="77777777" w:rsidR="00D7669F" w:rsidRPr="00D7669F" w:rsidRDefault="00D7669F" w:rsidP="00D7669F">
    <w:pPr>
      <w:jc w:val="right"/>
      <w:rPr>
        <w:rFonts w:ascii="Times New Roman" w:eastAsia="Times New Roman" w:hAnsi="Times New Roman" w:cs="Times New Roman"/>
        <w:sz w:val="24"/>
        <w:szCs w:val="24"/>
        <w:lang w:eastAsia="de-DE"/>
      </w:rPr>
    </w:pPr>
    <w:r w:rsidRPr="00D7669F">
      <w:rPr>
        <w:rFonts w:ascii="Times New Roman" w:eastAsia="Times New Roman" w:hAnsi="Times New Roman" w:cs="Times New Roman"/>
        <w:sz w:val="24"/>
        <w:szCs w:val="24"/>
        <w:lang w:eastAsia="de-DE"/>
      </w:rPr>
      <w:fldChar w:fldCharType="begin"/>
    </w:r>
    <w:r w:rsidRPr="00D7669F">
      <w:rPr>
        <w:rFonts w:ascii="Times New Roman" w:eastAsia="Times New Roman" w:hAnsi="Times New Roman" w:cs="Times New Roman"/>
        <w:sz w:val="24"/>
        <w:szCs w:val="24"/>
        <w:lang w:eastAsia="de-DE"/>
      </w:rPr>
      <w:instrText xml:space="preserve"> INCLUDEPICTURE "https://i.creativecommons.org/l/by/4.0/88x31.png" \* MERGEFORMATINET </w:instrText>
    </w:r>
    <w:r w:rsidRPr="00D7669F">
      <w:rPr>
        <w:rFonts w:ascii="Times New Roman" w:eastAsia="Times New Roman" w:hAnsi="Times New Roman" w:cs="Times New Roman"/>
        <w:sz w:val="24"/>
        <w:szCs w:val="24"/>
        <w:lang w:eastAsia="de-DE"/>
      </w:rPr>
      <w:fldChar w:fldCharType="end"/>
    </w:r>
    <w:r w:rsidRPr="004D3671">
      <w:rPr>
        <w:rFonts w:ascii="Calibri" w:eastAsia="Times New Roman" w:hAnsi="Calibri" w:cs="Calibri"/>
        <w:noProof/>
        <w:sz w:val="16"/>
        <w:szCs w:val="16"/>
        <w:lang w:eastAsia="de-DE"/>
      </w:rPr>
      <w:drawing>
        <wp:anchor distT="0" distB="0" distL="114300" distR="114300" simplePos="0" relativeHeight="251659264" behindDoc="0" locked="0" layoutInCell="1" allowOverlap="1" wp14:anchorId="3F758E18" wp14:editId="1BD909FC">
          <wp:simplePos x="0" y="0"/>
          <wp:positionH relativeFrom="column">
            <wp:posOffset>8501749</wp:posOffset>
          </wp:positionH>
          <wp:positionV relativeFrom="paragraph">
            <wp:posOffset>0</wp:posOffset>
          </wp:positionV>
          <wp:extent cx="516890" cy="184150"/>
          <wp:effectExtent l="0" t="0" r="3810" b="6350"/>
          <wp:wrapNone/>
          <wp:docPr id="20" name="Grafik 20" descr="Creative Commons Lizenzvertr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 Commons Lizenzvertr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18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/>
        <w:sz w:val="16"/>
        <w:szCs w:val="16"/>
        <w:lang w:eastAsia="de-DE"/>
      </w:rPr>
      <w:t>Yannik Wehr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34737" w14:textId="77777777" w:rsidR="00B06485" w:rsidRDefault="00B06485" w:rsidP="00AA43BC">
      <w:r>
        <w:separator/>
      </w:r>
    </w:p>
  </w:footnote>
  <w:footnote w:type="continuationSeparator" w:id="0">
    <w:p w14:paraId="6B528FBC" w14:textId="77777777" w:rsidR="00B06485" w:rsidRDefault="00B06485" w:rsidP="00AA4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21"/>
      <w:gridCol w:w="5350"/>
      <w:gridCol w:w="1859"/>
    </w:tblGrid>
    <w:tr w:rsidR="001B47D9" w14:paraId="253BD81C" w14:textId="77777777" w:rsidTr="001B47D9">
      <w:trPr>
        <w:trHeight w:val="289"/>
      </w:trPr>
      <w:tc>
        <w:tcPr>
          <w:tcW w:w="1095" w:type="pct"/>
        </w:tcPr>
        <w:p w14:paraId="03EFA129" w14:textId="68B58D96" w:rsidR="001B47D9" w:rsidRPr="00486EA0" w:rsidRDefault="001B47D9" w:rsidP="00AA70ED">
          <w:pPr>
            <w:pStyle w:val="Kopfzeile"/>
          </w:pPr>
          <w:r w:rsidRPr="001B47D9">
            <w:drawing>
              <wp:inline distT="0" distB="0" distL="0" distR="0" wp14:anchorId="1805B040" wp14:editId="71065E1C">
                <wp:extent cx="620724" cy="620724"/>
                <wp:effectExtent l="0" t="0" r="1905" b="1905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477" cy="6514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E9E1CD1" w14:textId="77777777" w:rsidR="001B47D9" w:rsidRPr="00486EA0" w:rsidRDefault="001B47D9" w:rsidP="00AA70ED">
          <w:pPr>
            <w:pStyle w:val="Kopfzeile"/>
          </w:pPr>
          <w:r w:rsidRPr="00486EA0">
            <w:t>Name:</w:t>
          </w:r>
        </w:p>
      </w:tc>
      <w:tc>
        <w:tcPr>
          <w:tcW w:w="2898" w:type="pct"/>
          <w:vAlign w:val="center"/>
        </w:tcPr>
        <w:p w14:paraId="2D70B0CE" w14:textId="11E434E5" w:rsidR="001B47D9" w:rsidRPr="00486EA0" w:rsidRDefault="001B47D9" w:rsidP="001B47D9">
          <w:pPr>
            <w:pStyle w:val="berschrift1"/>
            <w:jc w:val="center"/>
          </w:pPr>
          <w:r>
            <w:t>Verschiebung und Streckung der Normalparabel</w:t>
          </w:r>
        </w:p>
      </w:tc>
      <w:tc>
        <w:tcPr>
          <w:tcW w:w="1007" w:type="pct"/>
          <w:vAlign w:val="center"/>
        </w:tcPr>
        <w:p w14:paraId="62256175" w14:textId="6E585DF7" w:rsidR="001B47D9" w:rsidRDefault="001B47D9" w:rsidP="00AA70ED">
          <w:pPr>
            <w:pStyle w:val="Kopfzeile"/>
            <w:jc w:val="center"/>
          </w:pPr>
          <w:r w:rsidRPr="00486EA0"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726968E5" wp14:editId="21EF1BC0">
                <wp:simplePos x="0" y="0"/>
                <wp:positionH relativeFrom="margin">
                  <wp:posOffset>721360</wp:posOffset>
                </wp:positionH>
                <wp:positionV relativeFrom="paragraph">
                  <wp:posOffset>-48895</wp:posOffset>
                </wp:positionV>
                <wp:extent cx="389255" cy="393700"/>
                <wp:effectExtent l="0" t="0" r="4445" b="0"/>
                <wp:wrapSquare wrapText="bothSides"/>
                <wp:docPr id="18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255" cy="393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3A4EB18" w14:textId="4FD1D6D0" w:rsidR="001B47D9" w:rsidRDefault="001B47D9" w:rsidP="00AA70ED">
          <w:pPr>
            <w:pStyle w:val="Kopfzeile"/>
            <w:jc w:val="center"/>
          </w:pPr>
        </w:p>
        <w:p w14:paraId="4F54828D" w14:textId="77777777" w:rsidR="001B47D9" w:rsidRDefault="001B47D9" w:rsidP="00AA70ED">
          <w:pPr>
            <w:pStyle w:val="Kopfzeile"/>
            <w:jc w:val="center"/>
          </w:pPr>
        </w:p>
        <w:p w14:paraId="573B9E7C" w14:textId="6C9D6C80" w:rsidR="001B47D9" w:rsidRDefault="001B47D9" w:rsidP="001B47D9">
          <w:pPr>
            <w:pStyle w:val="Kopfzeile"/>
          </w:pPr>
          <w:r>
            <w:t xml:space="preserve"> </w:t>
          </w:r>
          <w:r>
            <w:t>Datum:</w:t>
          </w:r>
        </w:p>
      </w:tc>
    </w:tr>
  </w:tbl>
  <w:p w14:paraId="03DE7494" w14:textId="41783349" w:rsidR="00AA43BC" w:rsidRDefault="00AA43BC" w:rsidP="00AA43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1D56"/>
    <w:multiLevelType w:val="hybridMultilevel"/>
    <w:tmpl w:val="7C2283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14F8A"/>
    <w:multiLevelType w:val="multilevel"/>
    <w:tmpl w:val="50F40C6A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B238B"/>
    <w:multiLevelType w:val="multilevel"/>
    <w:tmpl w:val="0407001D"/>
    <w:numStyleLink w:val="AufgabenNummern"/>
  </w:abstractNum>
  <w:abstractNum w:abstractNumId="3" w15:restartNumberingAfterBreak="0">
    <w:nsid w:val="0CC3368A"/>
    <w:multiLevelType w:val="multilevel"/>
    <w:tmpl w:val="0407001D"/>
    <w:styleLink w:val="AufgabenNummern"/>
    <w:lvl w:ilvl="0">
      <w:start w:val="1"/>
      <w:numFmt w:val="ordin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6376555"/>
    <w:multiLevelType w:val="hybridMultilevel"/>
    <w:tmpl w:val="6A34D048"/>
    <w:lvl w:ilvl="0" w:tplc="72A6CF6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E21834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B6F2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A4DB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FEED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BED8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E691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9692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A8C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F0522"/>
    <w:multiLevelType w:val="hybridMultilevel"/>
    <w:tmpl w:val="1B667134"/>
    <w:lvl w:ilvl="0" w:tplc="1AFC9E8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C5095"/>
    <w:multiLevelType w:val="hybridMultilevel"/>
    <w:tmpl w:val="74FC41F4"/>
    <w:lvl w:ilvl="0" w:tplc="E76CC792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6A1B34"/>
    <w:multiLevelType w:val="hybridMultilevel"/>
    <w:tmpl w:val="BCD49068"/>
    <w:lvl w:ilvl="0" w:tplc="1AF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F548B"/>
    <w:multiLevelType w:val="multilevel"/>
    <w:tmpl w:val="679654AE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5461E9A"/>
    <w:multiLevelType w:val="singleLevel"/>
    <w:tmpl w:val="0407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AE10F5"/>
    <w:multiLevelType w:val="multilevel"/>
    <w:tmpl w:val="0407001D"/>
    <w:numStyleLink w:val="Formatvorlage1"/>
  </w:abstractNum>
  <w:abstractNum w:abstractNumId="11" w15:restartNumberingAfterBreak="0">
    <w:nsid w:val="30C361BE"/>
    <w:multiLevelType w:val="hybridMultilevel"/>
    <w:tmpl w:val="5206301E"/>
    <w:lvl w:ilvl="0" w:tplc="26A27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C00A5D6" w:tentative="1">
      <w:start w:val="1"/>
      <w:numFmt w:val="lowerLetter"/>
      <w:lvlText w:val="%2."/>
      <w:lvlJc w:val="left"/>
      <w:pPr>
        <w:ind w:left="1440" w:hanging="360"/>
      </w:pPr>
    </w:lvl>
    <w:lvl w:ilvl="2" w:tplc="920C702E" w:tentative="1">
      <w:start w:val="1"/>
      <w:numFmt w:val="lowerRoman"/>
      <w:lvlText w:val="%3."/>
      <w:lvlJc w:val="right"/>
      <w:pPr>
        <w:ind w:left="2160" w:hanging="180"/>
      </w:pPr>
    </w:lvl>
    <w:lvl w:ilvl="3" w:tplc="30DA61A6" w:tentative="1">
      <w:start w:val="1"/>
      <w:numFmt w:val="decimal"/>
      <w:lvlText w:val="%4."/>
      <w:lvlJc w:val="left"/>
      <w:pPr>
        <w:ind w:left="2880" w:hanging="360"/>
      </w:pPr>
    </w:lvl>
    <w:lvl w:ilvl="4" w:tplc="AB40561A" w:tentative="1">
      <w:start w:val="1"/>
      <w:numFmt w:val="lowerLetter"/>
      <w:lvlText w:val="%5."/>
      <w:lvlJc w:val="left"/>
      <w:pPr>
        <w:ind w:left="3600" w:hanging="360"/>
      </w:pPr>
    </w:lvl>
    <w:lvl w:ilvl="5" w:tplc="A79C7DEE" w:tentative="1">
      <w:start w:val="1"/>
      <w:numFmt w:val="lowerRoman"/>
      <w:lvlText w:val="%6."/>
      <w:lvlJc w:val="right"/>
      <w:pPr>
        <w:ind w:left="4320" w:hanging="180"/>
      </w:pPr>
    </w:lvl>
    <w:lvl w:ilvl="6" w:tplc="82488110" w:tentative="1">
      <w:start w:val="1"/>
      <w:numFmt w:val="decimal"/>
      <w:lvlText w:val="%7."/>
      <w:lvlJc w:val="left"/>
      <w:pPr>
        <w:ind w:left="5040" w:hanging="360"/>
      </w:pPr>
    </w:lvl>
    <w:lvl w:ilvl="7" w:tplc="AC3C10C6" w:tentative="1">
      <w:start w:val="1"/>
      <w:numFmt w:val="lowerLetter"/>
      <w:lvlText w:val="%8."/>
      <w:lvlJc w:val="left"/>
      <w:pPr>
        <w:ind w:left="5760" w:hanging="360"/>
      </w:pPr>
    </w:lvl>
    <w:lvl w:ilvl="8" w:tplc="D80614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A6459"/>
    <w:multiLevelType w:val="hybridMultilevel"/>
    <w:tmpl w:val="5704BEC8"/>
    <w:lvl w:ilvl="0" w:tplc="0407000F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66E35"/>
    <w:multiLevelType w:val="hybridMultilevel"/>
    <w:tmpl w:val="903CD930"/>
    <w:lvl w:ilvl="0" w:tplc="594C425A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AE06B1"/>
    <w:multiLevelType w:val="multilevel"/>
    <w:tmpl w:val="0407001D"/>
    <w:numStyleLink w:val="AufgabenNummern"/>
  </w:abstractNum>
  <w:abstractNum w:abstractNumId="15" w15:restartNumberingAfterBreak="0">
    <w:nsid w:val="45161AFD"/>
    <w:multiLevelType w:val="hybridMultilevel"/>
    <w:tmpl w:val="2426368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990B9E"/>
    <w:multiLevelType w:val="hybridMultilevel"/>
    <w:tmpl w:val="94A4EE5C"/>
    <w:lvl w:ilvl="0" w:tplc="ADAE85E8">
      <w:start w:val="1"/>
      <w:numFmt w:val="decimal"/>
      <w:lvlText w:val="%1."/>
      <w:lvlJc w:val="left"/>
      <w:pPr>
        <w:ind w:left="720" w:hanging="360"/>
      </w:pPr>
    </w:lvl>
    <w:lvl w:ilvl="1" w:tplc="A4281F22" w:tentative="1">
      <w:start w:val="1"/>
      <w:numFmt w:val="lowerLetter"/>
      <w:lvlText w:val="%2."/>
      <w:lvlJc w:val="left"/>
      <w:pPr>
        <w:ind w:left="1440" w:hanging="360"/>
      </w:pPr>
    </w:lvl>
    <w:lvl w:ilvl="2" w:tplc="A90489E8" w:tentative="1">
      <w:start w:val="1"/>
      <w:numFmt w:val="lowerRoman"/>
      <w:lvlText w:val="%3."/>
      <w:lvlJc w:val="right"/>
      <w:pPr>
        <w:ind w:left="2160" w:hanging="180"/>
      </w:pPr>
    </w:lvl>
    <w:lvl w:ilvl="3" w:tplc="097C3272" w:tentative="1">
      <w:start w:val="1"/>
      <w:numFmt w:val="decimal"/>
      <w:lvlText w:val="%4."/>
      <w:lvlJc w:val="left"/>
      <w:pPr>
        <w:ind w:left="2880" w:hanging="360"/>
      </w:pPr>
    </w:lvl>
    <w:lvl w:ilvl="4" w:tplc="9440086A" w:tentative="1">
      <w:start w:val="1"/>
      <w:numFmt w:val="lowerLetter"/>
      <w:lvlText w:val="%5."/>
      <w:lvlJc w:val="left"/>
      <w:pPr>
        <w:ind w:left="3600" w:hanging="360"/>
      </w:pPr>
    </w:lvl>
    <w:lvl w:ilvl="5" w:tplc="13528F08" w:tentative="1">
      <w:start w:val="1"/>
      <w:numFmt w:val="lowerRoman"/>
      <w:lvlText w:val="%6."/>
      <w:lvlJc w:val="right"/>
      <w:pPr>
        <w:ind w:left="4320" w:hanging="180"/>
      </w:pPr>
    </w:lvl>
    <w:lvl w:ilvl="6" w:tplc="AE8EF446" w:tentative="1">
      <w:start w:val="1"/>
      <w:numFmt w:val="decimal"/>
      <w:lvlText w:val="%7."/>
      <w:lvlJc w:val="left"/>
      <w:pPr>
        <w:ind w:left="5040" w:hanging="360"/>
      </w:pPr>
    </w:lvl>
    <w:lvl w:ilvl="7" w:tplc="B12A0B36" w:tentative="1">
      <w:start w:val="1"/>
      <w:numFmt w:val="lowerLetter"/>
      <w:lvlText w:val="%8."/>
      <w:lvlJc w:val="left"/>
      <w:pPr>
        <w:ind w:left="5760" w:hanging="360"/>
      </w:pPr>
    </w:lvl>
    <w:lvl w:ilvl="8" w:tplc="75027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157554"/>
    <w:multiLevelType w:val="hybridMultilevel"/>
    <w:tmpl w:val="B28C11E2"/>
    <w:lvl w:ilvl="0" w:tplc="0407000F">
      <w:start w:val="1"/>
      <w:numFmt w:val="bullet"/>
      <w:lvlText w:val=""/>
      <w:lvlJc w:val="left"/>
      <w:pPr>
        <w:ind w:left="277" w:hanging="227"/>
      </w:pPr>
      <w:rPr>
        <w:rFonts w:ascii="Symbol" w:hAnsi="Symbol" w:hint="default"/>
      </w:rPr>
    </w:lvl>
    <w:lvl w:ilvl="1" w:tplc="04070019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 w15:restartNumberingAfterBreak="0">
    <w:nsid w:val="612753E1"/>
    <w:multiLevelType w:val="multilevel"/>
    <w:tmpl w:val="679654AE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3911068"/>
    <w:multiLevelType w:val="multilevel"/>
    <w:tmpl w:val="E730B1A6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7E5135"/>
    <w:multiLevelType w:val="multilevel"/>
    <w:tmpl w:val="0407001D"/>
    <w:styleLink w:val="Formatvorlage1"/>
    <w:lvl w:ilvl="0">
      <w:start w:val="1"/>
      <w:numFmt w:val="none"/>
      <w:lvlText w:val="%1)"/>
      <w:lvlJc w:val="left"/>
      <w:pPr>
        <w:ind w:left="360" w:hanging="360"/>
      </w:pPr>
    </w:lvl>
    <w:lvl w:ilvl="1">
      <w:start w:val="1"/>
      <w:numFmt w:val="ordin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D1B687C"/>
    <w:multiLevelType w:val="hybridMultilevel"/>
    <w:tmpl w:val="63648CD4"/>
    <w:lvl w:ilvl="0" w:tplc="6B702426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910BEA"/>
    <w:multiLevelType w:val="hybridMultilevel"/>
    <w:tmpl w:val="97ECDE42"/>
    <w:lvl w:ilvl="0" w:tplc="9F9837E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73B697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1ACF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F61E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D4EF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64FB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9A52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20D8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4FE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616BC2"/>
    <w:multiLevelType w:val="hybridMultilevel"/>
    <w:tmpl w:val="94A4EE5C"/>
    <w:lvl w:ilvl="0" w:tplc="1AFC9E8C">
      <w:start w:val="1"/>
      <w:numFmt w:val="decimal"/>
      <w:lvlText w:val="%1."/>
      <w:lvlJc w:val="left"/>
      <w:pPr>
        <w:ind w:left="720" w:hanging="360"/>
      </w:p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6923F6"/>
    <w:multiLevelType w:val="hybridMultilevel"/>
    <w:tmpl w:val="96108F32"/>
    <w:lvl w:ilvl="0" w:tplc="0407000F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2"/>
  </w:num>
  <w:num w:numId="5">
    <w:abstractNumId w:val="19"/>
  </w:num>
  <w:num w:numId="6">
    <w:abstractNumId w:val="1"/>
  </w:num>
  <w:num w:numId="7">
    <w:abstractNumId w:val="23"/>
  </w:num>
  <w:num w:numId="8">
    <w:abstractNumId w:val="16"/>
  </w:num>
  <w:num w:numId="9">
    <w:abstractNumId w:val="22"/>
  </w:num>
  <w:num w:numId="10">
    <w:abstractNumId w:val="24"/>
  </w:num>
  <w:num w:numId="11">
    <w:abstractNumId w:val="13"/>
  </w:num>
  <w:num w:numId="12">
    <w:abstractNumId w:val="17"/>
  </w:num>
  <w:num w:numId="13">
    <w:abstractNumId w:val="20"/>
  </w:num>
  <w:num w:numId="14">
    <w:abstractNumId w:val="18"/>
  </w:num>
  <w:num w:numId="15">
    <w:abstractNumId w:val="11"/>
  </w:num>
  <w:num w:numId="16">
    <w:abstractNumId w:val="3"/>
  </w:num>
  <w:num w:numId="17">
    <w:abstractNumId w:val="2"/>
  </w:num>
  <w:num w:numId="18">
    <w:abstractNumId w:val="14"/>
  </w:num>
  <w:num w:numId="19">
    <w:abstractNumId w:val="10"/>
  </w:num>
  <w:num w:numId="20">
    <w:abstractNumId w:val="8"/>
  </w:num>
  <w:num w:numId="21">
    <w:abstractNumId w:val="5"/>
  </w:num>
  <w:num w:numId="22">
    <w:abstractNumId w:val="9"/>
  </w:num>
  <w:num w:numId="23">
    <w:abstractNumId w:val="6"/>
  </w:num>
  <w:num w:numId="24">
    <w:abstractNumId w:val="21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7D9"/>
    <w:rsid w:val="0003255A"/>
    <w:rsid w:val="00047469"/>
    <w:rsid w:val="00053D18"/>
    <w:rsid w:val="00060476"/>
    <w:rsid w:val="00092CD7"/>
    <w:rsid w:val="000A0975"/>
    <w:rsid w:val="000E141F"/>
    <w:rsid w:val="0017294A"/>
    <w:rsid w:val="001B47D9"/>
    <w:rsid w:val="00215571"/>
    <w:rsid w:val="00220754"/>
    <w:rsid w:val="00271680"/>
    <w:rsid w:val="002F3EE9"/>
    <w:rsid w:val="00372B37"/>
    <w:rsid w:val="003D3A27"/>
    <w:rsid w:val="00412EC0"/>
    <w:rsid w:val="004677BF"/>
    <w:rsid w:val="004775EA"/>
    <w:rsid w:val="00482A72"/>
    <w:rsid w:val="004E2F0E"/>
    <w:rsid w:val="005047EB"/>
    <w:rsid w:val="005558BB"/>
    <w:rsid w:val="00591C8E"/>
    <w:rsid w:val="005C1524"/>
    <w:rsid w:val="005F213D"/>
    <w:rsid w:val="006326CF"/>
    <w:rsid w:val="00651DCB"/>
    <w:rsid w:val="0067739A"/>
    <w:rsid w:val="006A123B"/>
    <w:rsid w:val="006D0C24"/>
    <w:rsid w:val="00703BD1"/>
    <w:rsid w:val="00707C50"/>
    <w:rsid w:val="00740692"/>
    <w:rsid w:val="007953B8"/>
    <w:rsid w:val="007A6367"/>
    <w:rsid w:val="00802D9B"/>
    <w:rsid w:val="00850624"/>
    <w:rsid w:val="00874103"/>
    <w:rsid w:val="008874E0"/>
    <w:rsid w:val="008B24B6"/>
    <w:rsid w:val="008C5684"/>
    <w:rsid w:val="008E107C"/>
    <w:rsid w:val="008E566C"/>
    <w:rsid w:val="0091354F"/>
    <w:rsid w:val="0093178F"/>
    <w:rsid w:val="00944255"/>
    <w:rsid w:val="009476FA"/>
    <w:rsid w:val="009D05D6"/>
    <w:rsid w:val="009D2074"/>
    <w:rsid w:val="00A51AF5"/>
    <w:rsid w:val="00AA43BC"/>
    <w:rsid w:val="00AA70ED"/>
    <w:rsid w:val="00AD6369"/>
    <w:rsid w:val="00B027EC"/>
    <w:rsid w:val="00B06485"/>
    <w:rsid w:val="00BE2AD5"/>
    <w:rsid w:val="00BE5FEE"/>
    <w:rsid w:val="00BF5B41"/>
    <w:rsid w:val="00C40D92"/>
    <w:rsid w:val="00C8426E"/>
    <w:rsid w:val="00CD2980"/>
    <w:rsid w:val="00CD4BF4"/>
    <w:rsid w:val="00D7669F"/>
    <w:rsid w:val="00DB0F0E"/>
    <w:rsid w:val="00DF1C23"/>
    <w:rsid w:val="00E133FA"/>
    <w:rsid w:val="00E63B3D"/>
    <w:rsid w:val="00E948DA"/>
    <w:rsid w:val="00F1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78B413"/>
  <w15:chartTrackingRefBased/>
  <w15:docId w15:val="{1AECC14D-9146-F545-99E6-4A2B0D940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43BC"/>
    <w:rPr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A43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A43B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A43B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A43BC"/>
  </w:style>
  <w:style w:type="paragraph" w:styleId="Fuzeile">
    <w:name w:val="footer"/>
    <w:basedOn w:val="Standard"/>
    <w:link w:val="FuzeileZchn"/>
    <w:uiPriority w:val="99"/>
    <w:unhideWhenUsed/>
    <w:rsid w:val="00AA43B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43BC"/>
  </w:style>
  <w:style w:type="table" w:styleId="Tabellenraster">
    <w:name w:val="Table Grid"/>
    <w:basedOn w:val="NormaleTabelle"/>
    <w:uiPriority w:val="39"/>
    <w:rsid w:val="00AA43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AA43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A43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AA43BC"/>
    <w:pPr>
      <w:ind w:left="720"/>
      <w:contextualSpacing/>
    </w:pPr>
  </w:style>
  <w:style w:type="numbering" w:customStyle="1" w:styleId="Formatvorlage1">
    <w:name w:val="Formatvorlage1"/>
    <w:uiPriority w:val="99"/>
    <w:rsid w:val="00BE2AD5"/>
    <w:pPr>
      <w:numPr>
        <w:numId w:val="13"/>
      </w:numPr>
    </w:pPr>
  </w:style>
  <w:style w:type="numbering" w:customStyle="1" w:styleId="AufgabenNummern">
    <w:name w:val="Aufgaben Nummern"/>
    <w:uiPriority w:val="99"/>
    <w:rsid w:val="00BE2AD5"/>
    <w:pPr>
      <w:numPr>
        <w:numId w:val="16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178F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178F"/>
    <w:rPr>
      <w:rFonts w:ascii="Times New Roman" w:hAnsi="Times New Roman" w:cs="Times New Roman"/>
      <w:sz w:val="18"/>
      <w:szCs w:val="18"/>
    </w:rPr>
  </w:style>
  <w:style w:type="table" w:styleId="Gitternetztabelle2">
    <w:name w:val="Grid Table 2"/>
    <w:basedOn w:val="NormaleTabelle"/>
    <w:uiPriority w:val="47"/>
    <w:rsid w:val="00802D9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western">
    <w:name w:val="western"/>
    <w:basedOn w:val="Standard"/>
    <w:rsid w:val="001B47D9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A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1B47D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34271">
              <w:marLeft w:val="225"/>
              <w:marRight w:val="225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28044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3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0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636160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22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5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90651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77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1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95481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52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9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9623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8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1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02155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20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99799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37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1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551014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2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86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139877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2716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1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77234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yannik/Library/Group%20Containers/UBF8T346G9.Office/User%20Content.localized/Templates.localized/AB-Math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B089E2-A01F-D347-8A70-D252B5C39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AB-Mathe.dotx</Template>
  <TotalTime>0</TotalTime>
  <Pages>1</Pages>
  <Words>48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Yannik Wehr</dc:creator>
  <cp:keywords/>
  <dc:description/>
  <cp:lastModifiedBy>Yannik Wehr</cp:lastModifiedBy>
  <cp:revision>1</cp:revision>
  <cp:lastPrinted>2021-08-29T09:40:00Z</cp:lastPrinted>
  <dcterms:created xsi:type="dcterms:W3CDTF">2021-09-29T13:24:00Z</dcterms:created>
  <dcterms:modified xsi:type="dcterms:W3CDTF">2021-09-29T13:37:00Z</dcterms:modified>
</cp:coreProperties>
</file>