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C0F4D" w14:textId="22DE6CCC" w:rsidR="0050702E" w:rsidRDefault="0050702E">
      <w:r>
        <w:t>Beschreibe jeweils kurz das Aussehen der Potenzfunktionen und fertige eine Skizze an. Verwende GeoGebra, wenn du dir unsicher bist.</w:t>
      </w:r>
    </w:p>
    <w:p w14:paraId="15109611" w14:textId="77777777" w:rsidR="0050702E" w:rsidRDefault="0050702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58"/>
        <w:gridCol w:w="5610"/>
        <w:gridCol w:w="5611"/>
      </w:tblGrid>
      <w:tr w:rsidR="0050702E" w14:paraId="4302D744" w14:textId="77777777" w:rsidTr="0050702E">
        <w:trPr>
          <w:trHeight w:val="743"/>
        </w:trPr>
        <w:tc>
          <w:tcPr>
            <w:tcW w:w="2830" w:type="dxa"/>
            <w:vAlign w:val="center"/>
          </w:tcPr>
          <w:p w14:paraId="35EB2BE7" w14:textId="77777777" w:rsidR="0050702E" w:rsidRPr="00F7168F" w:rsidRDefault="0050702E" w:rsidP="0050702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724" w:type="dxa"/>
            <w:vAlign w:val="center"/>
          </w:tcPr>
          <w:p w14:paraId="1A000BBF" w14:textId="1170968A" w:rsidR="0050702E" w:rsidRPr="00F7168F" w:rsidRDefault="0050702E" w:rsidP="0050702E">
            <w:pPr>
              <w:jc w:val="center"/>
              <w:rPr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a&gt;0</m:t>
                </m:r>
              </m:oMath>
            </m:oMathPara>
          </w:p>
        </w:tc>
        <w:tc>
          <w:tcPr>
            <w:tcW w:w="5725" w:type="dxa"/>
            <w:vAlign w:val="center"/>
          </w:tcPr>
          <w:p w14:paraId="0ECF552A" w14:textId="605A8CFE" w:rsidR="0050702E" w:rsidRPr="00F7168F" w:rsidRDefault="0050702E" w:rsidP="0050702E">
            <w:pPr>
              <w:jc w:val="center"/>
              <w:rPr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a&lt;0</m:t>
                </m:r>
              </m:oMath>
            </m:oMathPara>
          </w:p>
        </w:tc>
      </w:tr>
      <w:tr w:rsidR="0050702E" w14:paraId="06328A91" w14:textId="77777777" w:rsidTr="0050702E">
        <w:tc>
          <w:tcPr>
            <w:tcW w:w="2830" w:type="dxa"/>
          </w:tcPr>
          <w:p w14:paraId="5994E7A3" w14:textId="77777777" w:rsidR="0050702E" w:rsidRPr="00F7168F" w:rsidRDefault="0050702E" w:rsidP="00740692">
            <w:pPr>
              <w:rPr>
                <w:rFonts w:eastAsiaTheme="minorEastAsia"/>
                <w:sz w:val="26"/>
                <w:szCs w:val="26"/>
              </w:rPr>
            </w:pPr>
          </w:p>
          <w:p w14:paraId="2338D802" w14:textId="1463F404" w:rsidR="0050702E" w:rsidRPr="00F7168F" w:rsidRDefault="0050702E" w:rsidP="00740692">
            <w:pPr>
              <w:rPr>
                <w:rFonts w:eastAsiaTheme="minorEastAsia"/>
                <w:sz w:val="26"/>
                <w:szCs w:val="26"/>
              </w:rPr>
            </w:pP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n</m:t>
              </m:r>
            </m:oMath>
            <w:r w:rsidRPr="00F7168F">
              <w:rPr>
                <w:rFonts w:eastAsiaTheme="minorEastAsia"/>
                <w:sz w:val="26"/>
                <w:szCs w:val="26"/>
              </w:rPr>
              <w:t xml:space="preserve"> gerade</w:t>
            </w:r>
          </w:p>
          <w:p w14:paraId="23E73491" w14:textId="77777777" w:rsidR="0050702E" w:rsidRPr="00F7168F" w:rsidRDefault="0050702E" w:rsidP="00740692">
            <w:pPr>
              <w:rPr>
                <w:rFonts w:eastAsiaTheme="minorEastAsia"/>
                <w:sz w:val="26"/>
                <w:szCs w:val="26"/>
              </w:rPr>
            </w:pPr>
          </w:p>
          <w:p w14:paraId="0CE396C6" w14:textId="77777777" w:rsidR="0050702E" w:rsidRPr="00F7168F" w:rsidRDefault="0050702E" w:rsidP="00740692">
            <w:pPr>
              <w:rPr>
                <w:rFonts w:eastAsiaTheme="minorEastAsia"/>
                <w:sz w:val="26"/>
                <w:szCs w:val="26"/>
              </w:rPr>
            </w:pPr>
            <w:r w:rsidRPr="00F7168F">
              <w:rPr>
                <w:rFonts w:eastAsiaTheme="minorEastAsia"/>
                <w:sz w:val="26"/>
                <w:szCs w:val="26"/>
              </w:rPr>
              <w:t>Symmetrie:</w:t>
            </w:r>
          </w:p>
          <w:p w14:paraId="534FF1C6" w14:textId="77777777" w:rsidR="0050702E" w:rsidRPr="00F7168F" w:rsidRDefault="0050702E" w:rsidP="00740692">
            <w:pPr>
              <w:rPr>
                <w:rFonts w:eastAsiaTheme="minorEastAsia"/>
                <w:sz w:val="26"/>
                <w:szCs w:val="26"/>
              </w:rPr>
            </w:pPr>
          </w:p>
          <w:p w14:paraId="2B3997F5" w14:textId="1AFF1EAD" w:rsidR="0050702E" w:rsidRPr="00F7168F" w:rsidRDefault="0050702E" w:rsidP="00740692">
            <w:pPr>
              <w:rPr>
                <w:rFonts w:eastAsiaTheme="minorEastAsia"/>
                <w:sz w:val="26"/>
                <w:szCs w:val="26"/>
              </w:rPr>
            </w:pPr>
            <w:r w:rsidRPr="00F7168F">
              <w:rPr>
                <w:rFonts w:eastAsiaTheme="minorEastAsia"/>
                <w:sz w:val="26"/>
                <w:szCs w:val="26"/>
              </w:rPr>
              <w:t>…………………………</w:t>
            </w:r>
            <w:r w:rsidR="00601904">
              <w:rPr>
                <w:rFonts w:eastAsiaTheme="minorEastAsia"/>
                <w:sz w:val="26"/>
                <w:szCs w:val="26"/>
              </w:rPr>
              <w:t>...</w:t>
            </w:r>
            <w:r w:rsidRPr="00F7168F">
              <w:rPr>
                <w:rFonts w:eastAsiaTheme="minorEastAsia"/>
                <w:sz w:val="26"/>
                <w:szCs w:val="26"/>
              </w:rPr>
              <w:t>…………..</w:t>
            </w:r>
          </w:p>
          <w:p w14:paraId="47D2DE98" w14:textId="1995DCCD" w:rsidR="0050702E" w:rsidRDefault="0050702E" w:rsidP="00740692">
            <w:pPr>
              <w:rPr>
                <w:sz w:val="26"/>
                <w:szCs w:val="26"/>
              </w:rPr>
            </w:pPr>
          </w:p>
          <w:p w14:paraId="25446DFB" w14:textId="77777777" w:rsidR="00F7168F" w:rsidRDefault="00F7168F" w:rsidP="00740692">
            <w:pPr>
              <w:rPr>
                <w:sz w:val="26"/>
                <w:szCs w:val="26"/>
              </w:rPr>
            </w:pPr>
          </w:p>
          <w:p w14:paraId="0F969D86" w14:textId="77777777" w:rsidR="00F7168F" w:rsidRDefault="00F7168F" w:rsidP="00740692">
            <w:pPr>
              <w:rPr>
                <w:sz w:val="26"/>
                <w:szCs w:val="26"/>
              </w:rPr>
            </w:pPr>
          </w:p>
          <w:p w14:paraId="5F092F95" w14:textId="4D3BF0ED" w:rsidR="00F7168F" w:rsidRPr="00F7168F" w:rsidRDefault="00F7168F" w:rsidP="00740692">
            <w:pPr>
              <w:rPr>
                <w:sz w:val="26"/>
                <w:szCs w:val="26"/>
              </w:rPr>
            </w:pPr>
          </w:p>
        </w:tc>
        <w:tc>
          <w:tcPr>
            <w:tcW w:w="5724" w:type="dxa"/>
          </w:tcPr>
          <w:p w14:paraId="7E7345D6" w14:textId="77777777" w:rsidR="0050702E" w:rsidRDefault="0050702E" w:rsidP="00740692"/>
        </w:tc>
        <w:tc>
          <w:tcPr>
            <w:tcW w:w="5725" w:type="dxa"/>
          </w:tcPr>
          <w:p w14:paraId="274B135C" w14:textId="77777777" w:rsidR="0050702E" w:rsidRDefault="0050702E" w:rsidP="00740692"/>
        </w:tc>
      </w:tr>
      <w:tr w:rsidR="0050702E" w14:paraId="519B81DF" w14:textId="77777777" w:rsidTr="0050702E">
        <w:tc>
          <w:tcPr>
            <w:tcW w:w="2830" w:type="dxa"/>
          </w:tcPr>
          <w:p w14:paraId="779C4988" w14:textId="77777777" w:rsidR="0050702E" w:rsidRPr="00F7168F" w:rsidRDefault="0050702E" w:rsidP="0050702E">
            <w:pPr>
              <w:rPr>
                <w:rFonts w:eastAsiaTheme="minorEastAsia"/>
                <w:sz w:val="26"/>
                <w:szCs w:val="26"/>
              </w:rPr>
            </w:pPr>
          </w:p>
          <w:p w14:paraId="7C0A0AB3" w14:textId="432EDB35" w:rsidR="0050702E" w:rsidRPr="00F7168F" w:rsidRDefault="0050702E" w:rsidP="0050702E">
            <w:pPr>
              <w:rPr>
                <w:rFonts w:eastAsiaTheme="minorEastAsia"/>
                <w:sz w:val="26"/>
                <w:szCs w:val="26"/>
              </w:rPr>
            </w:pP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n</m:t>
              </m:r>
            </m:oMath>
            <w:r w:rsidRPr="00F7168F">
              <w:rPr>
                <w:rFonts w:eastAsiaTheme="minorEastAsia"/>
                <w:sz w:val="26"/>
                <w:szCs w:val="26"/>
              </w:rPr>
              <w:t xml:space="preserve"> </w:t>
            </w:r>
            <w:r w:rsidRPr="00F7168F">
              <w:rPr>
                <w:rFonts w:eastAsiaTheme="minorEastAsia"/>
                <w:sz w:val="26"/>
                <w:szCs w:val="26"/>
              </w:rPr>
              <w:t>un</w:t>
            </w:r>
            <w:r w:rsidRPr="00F7168F">
              <w:rPr>
                <w:rFonts w:eastAsiaTheme="minorEastAsia"/>
                <w:sz w:val="26"/>
                <w:szCs w:val="26"/>
              </w:rPr>
              <w:t>gerade</w:t>
            </w:r>
          </w:p>
          <w:p w14:paraId="284964F9" w14:textId="77777777" w:rsidR="0050702E" w:rsidRPr="00F7168F" w:rsidRDefault="0050702E" w:rsidP="0050702E">
            <w:pPr>
              <w:rPr>
                <w:rFonts w:eastAsiaTheme="minorEastAsia"/>
                <w:sz w:val="26"/>
                <w:szCs w:val="26"/>
              </w:rPr>
            </w:pPr>
          </w:p>
          <w:p w14:paraId="22B36652" w14:textId="77777777" w:rsidR="0050702E" w:rsidRPr="00F7168F" w:rsidRDefault="0050702E" w:rsidP="0050702E">
            <w:pPr>
              <w:rPr>
                <w:rFonts w:eastAsiaTheme="minorEastAsia"/>
                <w:sz w:val="26"/>
                <w:szCs w:val="26"/>
              </w:rPr>
            </w:pPr>
            <w:r w:rsidRPr="00F7168F">
              <w:rPr>
                <w:rFonts w:eastAsiaTheme="minorEastAsia"/>
                <w:sz w:val="26"/>
                <w:szCs w:val="26"/>
              </w:rPr>
              <w:t>Symmetrie:</w:t>
            </w:r>
          </w:p>
          <w:p w14:paraId="576924AA" w14:textId="77777777" w:rsidR="0050702E" w:rsidRPr="00F7168F" w:rsidRDefault="0050702E" w:rsidP="0050702E">
            <w:pPr>
              <w:rPr>
                <w:rFonts w:eastAsiaTheme="minorEastAsia"/>
                <w:sz w:val="26"/>
                <w:szCs w:val="26"/>
              </w:rPr>
            </w:pPr>
          </w:p>
          <w:p w14:paraId="0A02062D" w14:textId="77B07588" w:rsidR="0050702E" w:rsidRPr="00F7168F" w:rsidRDefault="0050702E" w:rsidP="0050702E">
            <w:pPr>
              <w:rPr>
                <w:sz w:val="26"/>
                <w:szCs w:val="26"/>
              </w:rPr>
            </w:pPr>
            <w:r w:rsidRPr="00F7168F">
              <w:rPr>
                <w:rFonts w:eastAsiaTheme="minorEastAsia"/>
                <w:sz w:val="26"/>
                <w:szCs w:val="26"/>
              </w:rPr>
              <w:t>………………………………………..</w:t>
            </w:r>
          </w:p>
          <w:p w14:paraId="2909E7B0" w14:textId="2025E6F6" w:rsidR="0050702E" w:rsidRDefault="0050702E" w:rsidP="00740692">
            <w:pPr>
              <w:rPr>
                <w:sz w:val="26"/>
                <w:szCs w:val="26"/>
              </w:rPr>
            </w:pPr>
          </w:p>
          <w:p w14:paraId="691A3791" w14:textId="77777777" w:rsidR="00F7168F" w:rsidRDefault="00F7168F" w:rsidP="00740692">
            <w:pPr>
              <w:rPr>
                <w:sz w:val="26"/>
                <w:szCs w:val="26"/>
              </w:rPr>
            </w:pPr>
          </w:p>
          <w:p w14:paraId="7315565F" w14:textId="149F72ED" w:rsidR="00F7168F" w:rsidRDefault="00F7168F" w:rsidP="00740692">
            <w:pPr>
              <w:rPr>
                <w:sz w:val="26"/>
                <w:szCs w:val="26"/>
              </w:rPr>
            </w:pPr>
          </w:p>
          <w:p w14:paraId="44089DAD" w14:textId="77777777" w:rsidR="00F7168F" w:rsidRPr="00F7168F" w:rsidRDefault="00F7168F" w:rsidP="00740692">
            <w:pPr>
              <w:rPr>
                <w:sz w:val="26"/>
                <w:szCs w:val="26"/>
              </w:rPr>
            </w:pPr>
          </w:p>
          <w:p w14:paraId="5BFA7D7E" w14:textId="0AB3A692" w:rsidR="0050702E" w:rsidRPr="00F7168F" w:rsidRDefault="0050702E" w:rsidP="00740692">
            <w:pPr>
              <w:rPr>
                <w:sz w:val="26"/>
                <w:szCs w:val="26"/>
              </w:rPr>
            </w:pPr>
          </w:p>
        </w:tc>
        <w:tc>
          <w:tcPr>
            <w:tcW w:w="5724" w:type="dxa"/>
          </w:tcPr>
          <w:p w14:paraId="33AD3A0B" w14:textId="77777777" w:rsidR="0050702E" w:rsidRDefault="0050702E" w:rsidP="00740692"/>
        </w:tc>
        <w:tc>
          <w:tcPr>
            <w:tcW w:w="5725" w:type="dxa"/>
          </w:tcPr>
          <w:p w14:paraId="179887B9" w14:textId="77777777" w:rsidR="0050702E" w:rsidRDefault="0050702E" w:rsidP="00740692"/>
        </w:tc>
      </w:tr>
    </w:tbl>
    <w:p w14:paraId="560C5A44" w14:textId="77777777" w:rsidR="00740692" w:rsidRDefault="00740692" w:rsidP="00740692"/>
    <w:sectPr w:rsidR="00740692" w:rsidSect="005070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417" w:right="1134" w:bottom="1253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5B36A" w14:textId="77777777" w:rsidR="00DD1C02" w:rsidRDefault="00DD1C02" w:rsidP="00AA43BC">
      <w:r>
        <w:separator/>
      </w:r>
    </w:p>
  </w:endnote>
  <w:endnote w:type="continuationSeparator" w:id="0">
    <w:p w14:paraId="49097109" w14:textId="77777777" w:rsidR="00DD1C02" w:rsidRDefault="00DD1C02" w:rsidP="00AA4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20FF" w14:textId="77777777" w:rsidR="00AC1122" w:rsidRDefault="00AC11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1D5C" w14:textId="08AF943A" w:rsidR="00D7669F" w:rsidRPr="00D7669F" w:rsidRDefault="00D7669F" w:rsidP="00D7669F">
    <w:pPr>
      <w:jc w:val="right"/>
      <w:rPr>
        <w:rFonts w:ascii="Times New Roman" w:eastAsia="Times New Roman" w:hAnsi="Times New Roman" w:cs="Times New Roman"/>
        <w:sz w:val="24"/>
        <w:szCs w:val="24"/>
        <w:lang w:eastAsia="de-DE"/>
      </w:rPr>
    </w:pPr>
    <w:r w:rsidRPr="00D7669F">
      <w:rPr>
        <w:rFonts w:ascii="Times New Roman" w:eastAsia="Times New Roman" w:hAnsi="Times New Roman" w:cs="Times New Roman"/>
        <w:sz w:val="24"/>
        <w:szCs w:val="24"/>
        <w:lang w:eastAsia="de-DE"/>
      </w:rPr>
      <w:fldChar w:fldCharType="begin"/>
    </w:r>
    <w:r w:rsidRPr="00D7669F">
      <w:rPr>
        <w:rFonts w:ascii="Times New Roman" w:eastAsia="Times New Roman" w:hAnsi="Times New Roman" w:cs="Times New Roman"/>
        <w:sz w:val="24"/>
        <w:szCs w:val="24"/>
        <w:lang w:eastAsia="de-DE"/>
      </w:rPr>
      <w:instrText xml:space="preserve"> INCLUDEPICTURE "https://i.creativecommons.org/l/by/4.0/88x31.png" \* MERGEFORMATINET </w:instrText>
    </w:r>
    <w:r w:rsidRPr="00D7669F">
      <w:rPr>
        <w:rFonts w:ascii="Times New Roman" w:eastAsia="Times New Roman" w:hAnsi="Times New Roman" w:cs="Times New Roman"/>
        <w:sz w:val="24"/>
        <w:szCs w:val="24"/>
        <w:lang w:eastAsia="de-DE"/>
      </w:rPr>
      <w:fldChar w:fldCharType="end"/>
    </w:r>
    <w:r>
      <w:rPr>
        <w:rFonts w:eastAsia="Times New Roman"/>
        <w:sz w:val="16"/>
        <w:szCs w:val="16"/>
        <w:lang w:eastAsia="de-DE"/>
      </w:rPr>
      <w:t>Yannik Wehr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A5304" w14:textId="77777777" w:rsidR="00AC1122" w:rsidRDefault="00AC11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B93FE" w14:textId="77777777" w:rsidR="00DD1C02" w:rsidRDefault="00DD1C02" w:rsidP="00AA43BC">
      <w:r>
        <w:separator/>
      </w:r>
    </w:p>
  </w:footnote>
  <w:footnote w:type="continuationSeparator" w:id="0">
    <w:p w14:paraId="2BCCC3B2" w14:textId="77777777" w:rsidR="00DD1C02" w:rsidRDefault="00DD1C02" w:rsidP="00AA4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CDE0" w14:textId="77777777" w:rsidR="00AC1122" w:rsidRDefault="00AC11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6"/>
      <w:gridCol w:w="10168"/>
      <w:gridCol w:w="1995"/>
    </w:tblGrid>
    <w:tr w:rsidR="00F7168F" w14:paraId="186CABEE" w14:textId="77777777" w:rsidTr="00F7168F">
      <w:trPr>
        <w:trHeight w:val="289"/>
      </w:trPr>
      <w:tc>
        <w:tcPr>
          <w:tcW w:w="744" w:type="pct"/>
        </w:tcPr>
        <w:p w14:paraId="7E65518E" w14:textId="77777777" w:rsidR="00F7168F" w:rsidRPr="00486EA0" w:rsidRDefault="00F7168F" w:rsidP="00AA70ED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0C60EF96" wp14:editId="5946534D">
                <wp:simplePos x="0" y="0"/>
                <wp:positionH relativeFrom="column">
                  <wp:posOffset>-20108</wp:posOffset>
                </wp:positionH>
                <wp:positionV relativeFrom="paragraph">
                  <wp:posOffset>-26247</wp:posOffset>
                </wp:positionV>
                <wp:extent cx="635000" cy="635000"/>
                <wp:effectExtent l="0" t="0" r="0" b="0"/>
                <wp:wrapNone/>
                <wp:docPr id="1" name="Grafik 1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tmoji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27" cy="64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FF6C25B" w14:textId="77777777" w:rsidR="00F7168F" w:rsidRDefault="00F7168F" w:rsidP="00AA70ED">
          <w:pPr>
            <w:pStyle w:val="Kopfzeile"/>
          </w:pPr>
        </w:p>
        <w:p w14:paraId="01D0A3E5" w14:textId="77777777" w:rsidR="00F7168F" w:rsidRDefault="00F7168F" w:rsidP="00AA70ED">
          <w:pPr>
            <w:pStyle w:val="Kopfzeile"/>
          </w:pPr>
        </w:p>
        <w:p w14:paraId="072AEA1C" w14:textId="77777777" w:rsidR="00F7168F" w:rsidRDefault="00F7168F" w:rsidP="00AA70ED">
          <w:pPr>
            <w:pStyle w:val="Kopfzeile"/>
          </w:pPr>
        </w:p>
        <w:p w14:paraId="088AC3A6" w14:textId="3C2C3646" w:rsidR="00F7168F" w:rsidRPr="00486EA0" w:rsidRDefault="00F7168F" w:rsidP="00AA70ED">
          <w:pPr>
            <w:pStyle w:val="Kopfzeile"/>
          </w:pPr>
          <w:r w:rsidRPr="00486EA0">
            <w:t>Name:</w:t>
          </w:r>
        </w:p>
      </w:tc>
      <w:tc>
        <w:tcPr>
          <w:tcW w:w="3558" w:type="pct"/>
          <w:vAlign w:val="center"/>
        </w:tcPr>
        <w:p w14:paraId="363B1EED" w14:textId="77777777" w:rsidR="00F7168F" w:rsidRDefault="00F7168F" w:rsidP="00F7168F">
          <w:pPr>
            <w:jc w:val="center"/>
            <w:rPr>
              <w:sz w:val="24"/>
              <w:szCs w:val="24"/>
            </w:rPr>
          </w:pPr>
          <w:r>
            <w:fldChar w:fldCharType="begin"/>
          </w:r>
          <w:r>
            <w:instrText xml:space="preserve"> INCLUDEPICTURE "https://sdk.bitmoji.com/render/panel/e4f91d37-026a-44d0-91ea-b26cfdaa34a7-21fc47c5-2264-4075-bd52-ce69a92b07a4-v1.png?transparent=1&amp;palette=1" \* MERGEFORMATINET </w:instrText>
          </w:r>
          <w:r>
            <w:fldChar w:fldCharType="separate"/>
          </w:r>
          <w:r>
            <w:fldChar w:fldCharType="end"/>
          </w:r>
        </w:p>
        <w:p w14:paraId="151E316F" w14:textId="77777777" w:rsidR="00F7168F" w:rsidRDefault="00F7168F" w:rsidP="00F7168F">
          <w:pPr>
            <w:pStyle w:val="Titel"/>
            <w:jc w:val="center"/>
          </w:pPr>
          <w:r>
            <w:t>Potenzfunktionen</w:t>
          </w:r>
        </w:p>
        <w:p w14:paraId="09737367" w14:textId="425B1FCE" w:rsidR="00F7168F" w:rsidRPr="00486EA0" w:rsidRDefault="00F7168F" w:rsidP="00F7168F">
          <w:pPr>
            <w:pStyle w:val="Untertitel"/>
            <w:jc w:val="center"/>
          </w:pPr>
          <w:r>
            <w:t>Grundtypen bei natürlichen Exponenten</w:t>
          </w:r>
        </w:p>
      </w:tc>
      <w:tc>
        <w:tcPr>
          <w:tcW w:w="698" w:type="pct"/>
          <w:vAlign w:val="center"/>
        </w:tcPr>
        <w:p w14:paraId="68030910" w14:textId="19EE8B58" w:rsidR="00F7168F" w:rsidRDefault="00F7168F" w:rsidP="00F7168F">
          <w:pPr>
            <w:pStyle w:val="Kopfzeile"/>
          </w:pPr>
          <w:r w:rsidRPr="00486EA0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4822082E" wp14:editId="389F4792">
                <wp:simplePos x="0" y="0"/>
                <wp:positionH relativeFrom="column">
                  <wp:posOffset>619760</wp:posOffset>
                </wp:positionH>
                <wp:positionV relativeFrom="paragraph">
                  <wp:posOffset>-36195</wp:posOffset>
                </wp:positionV>
                <wp:extent cx="530225" cy="535940"/>
                <wp:effectExtent l="0" t="0" r="3175" b="0"/>
                <wp:wrapNone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22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7800DBF" w14:textId="77777777" w:rsidR="00F7168F" w:rsidRDefault="00F7168F" w:rsidP="00F7168F">
          <w:pPr>
            <w:pStyle w:val="Kopfzeile"/>
          </w:pPr>
        </w:p>
        <w:p w14:paraId="1139ED01" w14:textId="77777777" w:rsidR="00F7168F" w:rsidRDefault="00F7168F" w:rsidP="00F7168F">
          <w:pPr>
            <w:pStyle w:val="Kopfzeile"/>
          </w:pPr>
        </w:p>
        <w:p w14:paraId="2D1EFA14" w14:textId="3A564053" w:rsidR="00F7168F" w:rsidRDefault="00F7168F" w:rsidP="00F7168F">
          <w:pPr>
            <w:pStyle w:val="Kopfzeile"/>
          </w:pPr>
          <w:r>
            <w:t>Datum:</w:t>
          </w:r>
        </w:p>
      </w:tc>
    </w:tr>
  </w:tbl>
  <w:p w14:paraId="1C0C9B0F" w14:textId="77777777" w:rsidR="00AA43BC" w:rsidRDefault="00AA43BC" w:rsidP="00AA43B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2BB32" w14:textId="77777777" w:rsidR="00AC1122" w:rsidRDefault="00AC112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1D56"/>
    <w:multiLevelType w:val="hybridMultilevel"/>
    <w:tmpl w:val="7C2283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4F8A"/>
    <w:multiLevelType w:val="multilevel"/>
    <w:tmpl w:val="50F40C6A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238B"/>
    <w:multiLevelType w:val="multilevel"/>
    <w:tmpl w:val="0407001D"/>
    <w:numStyleLink w:val="AufgabenNummern"/>
  </w:abstractNum>
  <w:abstractNum w:abstractNumId="3" w15:restartNumberingAfterBreak="0">
    <w:nsid w:val="0CC3368A"/>
    <w:multiLevelType w:val="multilevel"/>
    <w:tmpl w:val="0407001D"/>
    <w:styleLink w:val="AufgabenNummern"/>
    <w:lvl w:ilvl="0">
      <w:start w:val="1"/>
      <w:numFmt w:val="ordin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6376555"/>
    <w:multiLevelType w:val="hybridMultilevel"/>
    <w:tmpl w:val="6A34D048"/>
    <w:lvl w:ilvl="0" w:tplc="72A6CF6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E21834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6F2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A4DB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FEE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BED8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E691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9692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A8C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F0522"/>
    <w:multiLevelType w:val="hybridMultilevel"/>
    <w:tmpl w:val="1B667134"/>
    <w:lvl w:ilvl="0" w:tplc="1AFC9E8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5095"/>
    <w:multiLevelType w:val="hybridMultilevel"/>
    <w:tmpl w:val="74FC41F4"/>
    <w:lvl w:ilvl="0" w:tplc="E76CC792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6A1B34"/>
    <w:multiLevelType w:val="hybridMultilevel"/>
    <w:tmpl w:val="BCD49068"/>
    <w:lvl w:ilvl="0" w:tplc="1AF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F548B"/>
    <w:multiLevelType w:val="multilevel"/>
    <w:tmpl w:val="679654AE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5461E9A"/>
    <w:multiLevelType w:val="singleLevel"/>
    <w:tmpl w:val="0407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AE10F5"/>
    <w:multiLevelType w:val="multilevel"/>
    <w:tmpl w:val="0407001D"/>
    <w:numStyleLink w:val="Formatvorlage1"/>
  </w:abstractNum>
  <w:abstractNum w:abstractNumId="11" w15:restartNumberingAfterBreak="0">
    <w:nsid w:val="30C361BE"/>
    <w:multiLevelType w:val="hybridMultilevel"/>
    <w:tmpl w:val="5206301E"/>
    <w:lvl w:ilvl="0" w:tplc="26A27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00A5D6" w:tentative="1">
      <w:start w:val="1"/>
      <w:numFmt w:val="lowerLetter"/>
      <w:lvlText w:val="%2."/>
      <w:lvlJc w:val="left"/>
      <w:pPr>
        <w:ind w:left="1440" w:hanging="360"/>
      </w:pPr>
    </w:lvl>
    <w:lvl w:ilvl="2" w:tplc="920C702E" w:tentative="1">
      <w:start w:val="1"/>
      <w:numFmt w:val="lowerRoman"/>
      <w:lvlText w:val="%3."/>
      <w:lvlJc w:val="right"/>
      <w:pPr>
        <w:ind w:left="2160" w:hanging="180"/>
      </w:pPr>
    </w:lvl>
    <w:lvl w:ilvl="3" w:tplc="30DA61A6" w:tentative="1">
      <w:start w:val="1"/>
      <w:numFmt w:val="decimal"/>
      <w:lvlText w:val="%4."/>
      <w:lvlJc w:val="left"/>
      <w:pPr>
        <w:ind w:left="2880" w:hanging="360"/>
      </w:pPr>
    </w:lvl>
    <w:lvl w:ilvl="4" w:tplc="AB40561A" w:tentative="1">
      <w:start w:val="1"/>
      <w:numFmt w:val="lowerLetter"/>
      <w:lvlText w:val="%5."/>
      <w:lvlJc w:val="left"/>
      <w:pPr>
        <w:ind w:left="3600" w:hanging="360"/>
      </w:pPr>
    </w:lvl>
    <w:lvl w:ilvl="5" w:tplc="A79C7DEE" w:tentative="1">
      <w:start w:val="1"/>
      <w:numFmt w:val="lowerRoman"/>
      <w:lvlText w:val="%6."/>
      <w:lvlJc w:val="right"/>
      <w:pPr>
        <w:ind w:left="4320" w:hanging="180"/>
      </w:pPr>
    </w:lvl>
    <w:lvl w:ilvl="6" w:tplc="82488110" w:tentative="1">
      <w:start w:val="1"/>
      <w:numFmt w:val="decimal"/>
      <w:lvlText w:val="%7."/>
      <w:lvlJc w:val="left"/>
      <w:pPr>
        <w:ind w:left="5040" w:hanging="360"/>
      </w:pPr>
    </w:lvl>
    <w:lvl w:ilvl="7" w:tplc="AC3C10C6" w:tentative="1">
      <w:start w:val="1"/>
      <w:numFmt w:val="lowerLetter"/>
      <w:lvlText w:val="%8."/>
      <w:lvlJc w:val="left"/>
      <w:pPr>
        <w:ind w:left="5760" w:hanging="360"/>
      </w:pPr>
    </w:lvl>
    <w:lvl w:ilvl="8" w:tplc="D80614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A6459"/>
    <w:multiLevelType w:val="hybridMultilevel"/>
    <w:tmpl w:val="5704BEC8"/>
    <w:lvl w:ilvl="0" w:tplc="0407000F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66E35"/>
    <w:multiLevelType w:val="hybridMultilevel"/>
    <w:tmpl w:val="903CD930"/>
    <w:lvl w:ilvl="0" w:tplc="594C425A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E06B1"/>
    <w:multiLevelType w:val="multilevel"/>
    <w:tmpl w:val="0407001D"/>
    <w:numStyleLink w:val="AufgabenNummern"/>
  </w:abstractNum>
  <w:abstractNum w:abstractNumId="15" w15:restartNumberingAfterBreak="0">
    <w:nsid w:val="45161AFD"/>
    <w:multiLevelType w:val="hybridMultilevel"/>
    <w:tmpl w:val="242636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90B9E"/>
    <w:multiLevelType w:val="hybridMultilevel"/>
    <w:tmpl w:val="94A4EE5C"/>
    <w:lvl w:ilvl="0" w:tplc="ADAE85E8">
      <w:start w:val="1"/>
      <w:numFmt w:val="decimal"/>
      <w:lvlText w:val="%1."/>
      <w:lvlJc w:val="left"/>
      <w:pPr>
        <w:ind w:left="720" w:hanging="360"/>
      </w:pPr>
    </w:lvl>
    <w:lvl w:ilvl="1" w:tplc="A4281F22" w:tentative="1">
      <w:start w:val="1"/>
      <w:numFmt w:val="lowerLetter"/>
      <w:lvlText w:val="%2."/>
      <w:lvlJc w:val="left"/>
      <w:pPr>
        <w:ind w:left="1440" w:hanging="360"/>
      </w:pPr>
    </w:lvl>
    <w:lvl w:ilvl="2" w:tplc="A90489E8" w:tentative="1">
      <w:start w:val="1"/>
      <w:numFmt w:val="lowerRoman"/>
      <w:lvlText w:val="%3."/>
      <w:lvlJc w:val="right"/>
      <w:pPr>
        <w:ind w:left="2160" w:hanging="180"/>
      </w:pPr>
    </w:lvl>
    <w:lvl w:ilvl="3" w:tplc="097C3272" w:tentative="1">
      <w:start w:val="1"/>
      <w:numFmt w:val="decimal"/>
      <w:lvlText w:val="%4."/>
      <w:lvlJc w:val="left"/>
      <w:pPr>
        <w:ind w:left="2880" w:hanging="360"/>
      </w:pPr>
    </w:lvl>
    <w:lvl w:ilvl="4" w:tplc="9440086A" w:tentative="1">
      <w:start w:val="1"/>
      <w:numFmt w:val="lowerLetter"/>
      <w:lvlText w:val="%5."/>
      <w:lvlJc w:val="left"/>
      <w:pPr>
        <w:ind w:left="3600" w:hanging="360"/>
      </w:pPr>
    </w:lvl>
    <w:lvl w:ilvl="5" w:tplc="13528F08" w:tentative="1">
      <w:start w:val="1"/>
      <w:numFmt w:val="lowerRoman"/>
      <w:lvlText w:val="%6."/>
      <w:lvlJc w:val="right"/>
      <w:pPr>
        <w:ind w:left="4320" w:hanging="180"/>
      </w:pPr>
    </w:lvl>
    <w:lvl w:ilvl="6" w:tplc="AE8EF446" w:tentative="1">
      <w:start w:val="1"/>
      <w:numFmt w:val="decimal"/>
      <w:lvlText w:val="%7."/>
      <w:lvlJc w:val="left"/>
      <w:pPr>
        <w:ind w:left="5040" w:hanging="360"/>
      </w:pPr>
    </w:lvl>
    <w:lvl w:ilvl="7" w:tplc="B12A0B36" w:tentative="1">
      <w:start w:val="1"/>
      <w:numFmt w:val="lowerLetter"/>
      <w:lvlText w:val="%8."/>
      <w:lvlJc w:val="left"/>
      <w:pPr>
        <w:ind w:left="5760" w:hanging="360"/>
      </w:pPr>
    </w:lvl>
    <w:lvl w:ilvl="8" w:tplc="75027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57554"/>
    <w:multiLevelType w:val="hybridMultilevel"/>
    <w:tmpl w:val="B28C11E2"/>
    <w:lvl w:ilvl="0" w:tplc="0407000F">
      <w:start w:val="1"/>
      <w:numFmt w:val="bullet"/>
      <w:lvlText w:val=""/>
      <w:lvlJc w:val="left"/>
      <w:pPr>
        <w:ind w:left="277" w:hanging="227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612753E1"/>
    <w:multiLevelType w:val="multilevel"/>
    <w:tmpl w:val="679654AE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3911068"/>
    <w:multiLevelType w:val="multilevel"/>
    <w:tmpl w:val="E730B1A6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E5135"/>
    <w:multiLevelType w:val="multilevel"/>
    <w:tmpl w:val="0407001D"/>
    <w:styleLink w:val="Formatvorlage1"/>
    <w:lvl w:ilvl="0">
      <w:start w:val="1"/>
      <w:numFmt w:val="none"/>
      <w:lvlText w:val="%1)"/>
      <w:lvlJc w:val="left"/>
      <w:pPr>
        <w:ind w:left="360" w:hanging="360"/>
      </w:pPr>
    </w:lvl>
    <w:lvl w:ilvl="1">
      <w:start w:val="1"/>
      <w:numFmt w:val="ordin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D1B687C"/>
    <w:multiLevelType w:val="hybridMultilevel"/>
    <w:tmpl w:val="63648CD4"/>
    <w:lvl w:ilvl="0" w:tplc="6B702426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910BEA"/>
    <w:multiLevelType w:val="hybridMultilevel"/>
    <w:tmpl w:val="97ECDE42"/>
    <w:lvl w:ilvl="0" w:tplc="9F9837E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73B697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1ACF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61E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D4EF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4FB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9A52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0D8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4FE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16BC2"/>
    <w:multiLevelType w:val="hybridMultilevel"/>
    <w:tmpl w:val="94A4EE5C"/>
    <w:lvl w:ilvl="0" w:tplc="1AFC9E8C">
      <w:start w:val="1"/>
      <w:numFmt w:val="decimal"/>
      <w:lvlText w:val="%1."/>
      <w:lvlJc w:val="left"/>
      <w:pPr>
        <w:ind w:left="720" w:hanging="360"/>
      </w:p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6923F6"/>
    <w:multiLevelType w:val="hybridMultilevel"/>
    <w:tmpl w:val="96108F32"/>
    <w:lvl w:ilvl="0" w:tplc="0407000F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2"/>
  </w:num>
  <w:num w:numId="5">
    <w:abstractNumId w:val="19"/>
  </w:num>
  <w:num w:numId="6">
    <w:abstractNumId w:val="1"/>
  </w:num>
  <w:num w:numId="7">
    <w:abstractNumId w:val="23"/>
  </w:num>
  <w:num w:numId="8">
    <w:abstractNumId w:val="16"/>
  </w:num>
  <w:num w:numId="9">
    <w:abstractNumId w:val="22"/>
  </w:num>
  <w:num w:numId="10">
    <w:abstractNumId w:val="24"/>
  </w:num>
  <w:num w:numId="11">
    <w:abstractNumId w:val="13"/>
  </w:num>
  <w:num w:numId="12">
    <w:abstractNumId w:val="17"/>
  </w:num>
  <w:num w:numId="13">
    <w:abstractNumId w:val="20"/>
  </w:num>
  <w:num w:numId="14">
    <w:abstractNumId w:val="18"/>
  </w:num>
  <w:num w:numId="15">
    <w:abstractNumId w:val="11"/>
  </w:num>
  <w:num w:numId="16">
    <w:abstractNumId w:val="3"/>
  </w:num>
  <w:num w:numId="17">
    <w:abstractNumId w:val="2"/>
  </w:num>
  <w:num w:numId="18">
    <w:abstractNumId w:val="14"/>
  </w:num>
  <w:num w:numId="19">
    <w:abstractNumId w:val="10"/>
  </w:num>
  <w:num w:numId="20">
    <w:abstractNumId w:val="8"/>
  </w:num>
  <w:num w:numId="21">
    <w:abstractNumId w:val="5"/>
  </w:num>
  <w:num w:numId="22">
    <w:abstractNumId w:val="9"/>
  </w:num>
  <w:num w:numId="23">
    <w:abstractNumId w:val="6"/>
  </w:num>
  <w:num w:numId="24">
    <w:abstractNumId w:val="2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02E"/>
    <w:rsid w:val="0003255A"/>
    <w:rsid w:val="00047469"/>
    <w:rsid w:val="00053D18"/>
    <w:rsid w:val="00060476"/>
    <w:rsid w:val="00092CD7"/>
    <w:rsid w:val="000A0975"/>
    <w:rsid w:val="000E141F"/>
    <w:rsid w:val="0017294A"/>
    <w:rsid w:val="00215571"/>
    <w:rsid w:val="00220754"/>
    <w:rsid w:val="00271680"/>
    <w:rsid w:val="002C688B"/>
    <w:rsid w:val="002F3EE9"/>
    <w:rsid w:val="00372B37"/>
    <w:rsid w:val="003D3A27"/>
    <w:rsid w:val="00412EC0"/>
    <w:rsid w:val="004677BF"/>
    <w:rsid w:val="004775EA"/>
    <w:rsid w:val="00482A72"/>
    <w:rsid w:val="004E2F0E"/>
    <w:rsid w:val="005047EB"/>
    <w:rsid w:val="0050702E"/>
    <w:rsid w:val="005558BB"/>
    <w:rsid w:val="00591C8E"/>
    <w:rsid w:val="005C1524"/>
    <w:rsid w:val="005F213D"/>
    <w:rsid w:val="00601904"/>
    <w:rsid w:val="006326CF"/>
    <w:rsid w:val="00651DCB"/>
    <w:rsid w:val="0067739A"/>
    <w:rsid w:val="006A123B"/>
    <w:rsid w:val="006D0C24"/>
    <w:rsid w:val="00703BD1"/>
    <w:rsid w:val="00707C50"/>
    <w:rsid w:val="00740692"/>
    <w:rsid w:val="007953B8"/>
    <w:rsid w:val="007A6367"/>
    <w:rsid w:val="00802D9B"/>
    <w:rsid w:val="00850624"/>
    <w:rsid w:val="00874103"/>
    <w:rsid w:val="008874E0"/>
    <w:rsid w:val="008B24B6"/>
    <w:rsid w:val="008C5684"/>
    <w:rsid w:val="008E107C"/>
    <w:rsid w:val="008E566C"/>
    <w:rsid w:val="0091354F"/>
    <w:rsid w:val="0093178F"/>
    <w:rsid w:val="00944255"/>
    <w:rsid w:val="009476FA"/>
    <w:rsid w:val="009D05D6"/>
    <w:rsid w:val="009D2074"/>
    <w:rsid w:val="00A51AF5"/>
    <w:rsid w:val="00AA43BC"/>
    <w:rsid w:val="00AA70ED"/>
    <w:rsid w:val="00AC1122"/>
    <w:rsid w:val="00AD6369"/>
    <w:rsid w:val="00B027EC"/>
    <w:rsid w:val="00BE2AD5"/>
    <w:rsid w:val="00BE5FEE"/>
    <w:rsid w:val="00BF5B41"/>
    <w:rsid w:val="00C8426E"/>
    <w:rsid w:val="00CD2980"/>
    <w:rsid w:val="00CD4BF4"/>
    <w:rsid w:val="00D7669F"/>
    <w:rsid w:val="00DB0F0E"/>
    <w:rsid w:val="00DD1C02"/>
    <w:rsid w:val="00DF1C23"/>
    <w:rsid w:val="00E133FA"/>
    <w:rsid w:val="00E63B3D"/>
    <w:rsid w:val="00E948DA"/>
    <w:rsid w:val="00F133C1"/>
    <w:rsid w:val="00F7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24060"/>
  <w15:chartTrackingRefBased/>
  <w15:docId w15:val="{B5DB669B-7FD9-DD4C-80DE-E42EE82C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43BC"/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A43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A43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43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43BC"/>
  </w:style>
  <w:style w:type="paragraph" w:styleId="Fuzeile">
    <w:name w:val="footer"/>
    <w:basedOn w:val="Standard"/>
    <w:link w:val="FuzeileZchn"/>
    <w:uiPriority w:val="99"/>
    <w:unhideWhenUsed/>
    <w:rsid w:val="00AA43B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43BC"/>
  </w:style>
  <w:style w:type="table" w:styleId="Tabellenraster">
    <w:name w:val="Table Grid"/>
    <w:basedOn w:val="NormaleTabelle"/>
    <w:uiPriority w:val="39"/>
    <w:rsid w:val="00AA4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AA43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A43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AA43BC"/>
    <w:pPr>
      <w:ind w:left="720"/>
      <w:contextualSpacing/>
    </w:pPr>
  </w:style>
  <w:style w:type="numbering" w:customStyle="1" w:styleId="Formatvorlage1">
    <w:name w:val="Formatvorlage1"/>
    <w:uiPriority w:val="99"/>
    <w:rsid w:val="00BE2AD5"/>
    <w:pPr>
      <w:numPr>
        <w:numId w:val="13"/>
      </w:numPr>
    </w:pPr>
  </w:style>
  <w:style w:type="numbering" w:customStyle="1" w:styleId="AufgabenNummern">
    <w:name w:val="Aufgaben Nummern"/>
    <w:uiPriority w:val="99"/>
    <w:rsid w:val="00BE2AD5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178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178F"/>
    <w:rPr>
      <w:rFonts w:ascii="Times New Roman" w:hAnsi="Times New Roman" w:cs="Times New Roman"/>
      <w:sz w:val="18"/>
      <w:szCs w:val="18"/>
    </w:rPr>
  </w:style>
  <w:style w:type="table" w:styleId="Gitternetztabelle2">
    <w:name w:val="Grid Table 2"/>
    <w:basedOn w:val="NormaleTabelle"/>
    <w:uiPriority w:val="47"/>
    <w:rsid w:val="00802D9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5070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070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0702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0702E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sid w:val="005070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34271">
              <w:marLeft w:val="225"/>
              <w:marRight w:val="22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28044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3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36160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2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90651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7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5481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5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9623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8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215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2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9799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3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1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101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987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2716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1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7723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annik/Library/Group%20Containers/UBF8T346G9.Office/User%20Content.localized/Templates.localized/AB-Math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B089E2-A01F-D347-8A70-D252B5C3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AB-Mathe.dotx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Yannik Wehr</dc:creator>
  <cp:keywords/>
  <dc:description/>
  <cp:lastModifiedBy>Yannik Wehr</cp:lastModifiedBy>
  <cp:revision>3</cp:revision>
  <cp:lastPrinted>2021-12-07T15:23:00Z</cp:lastPrinted>
  <dcterms:created xsi:type="dcterms:W3CDTF">2021-12-07T15:23:00Z</dcterms:created>
  <dcterms:modified xsi:type="dcterms:W3CDTF">2021-12-07T15:23:00Z</dcterms:modified>
</cp:coreProperties>
</file>